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C35" w:rsidRDefault="000E1211">
      <w:r>
        <w:rPr>
          <w:noProof/>
        </w:rPr>
        <w:drawing>
          <wp:anchor distT="0" distB="0" distL="114300" distR="114300" simplePos="0" relativeHeight="251752960" behindDoc="0" locked="0" layoutInCell="1" allowOverlap="1" wp14:anchorId="3460EA5F" wp14:editId="050BFF54">
            <wp:simplePos x="0" y="0"/>
            <wp:positionH relativeFrom="column">
              <wp:posOffset>5149215</wp:posOffset>
            </wp:positionH>
            <wp:positionV relativeFrom="paragraph">
              <wp:posOffset>124905</wp:posOffset>
            </wp:positionV>
            <wp:extent cx="2588895" cy="605790"/>
            <wp:effectExtent l="0" t="0" r="1905" b="3810"/>
            <wp:wrapNone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89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43D3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017111C1" wp14:editId="69C2DA39">
                <wp:simplePos x="0" y="0"/>
                <wp:positionH relativeFrom="page">
                  <wp:posOffset>228600</wp:posOffset>
                </wp:positionH>
                <wp:positionV relativeFrom="page">
                  <wp:posOffset>228600</wp:posOffset>
                </wp:positionV>
                <wp:extent cx="1873885" cy="9601200"/>
                <wp:effectExtent l="0" t="0" r="2540" b="0"/>
                <wp:wrapNone/>
                <wp:docPr id="64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73885" cy="9601200"/>
                        </a:xfrm>
                        <a:custGeom>
                          <a:avLst/>
                          <a:gdLst>
                            <a:gd name="T0" fmla="*/ 401 w 616"/>
                            <a:gd name="T1" fmla="*/ 0 h 3168"/>
                            <a:gd name="T2" fmla="*/ 0 w 616"/>
                            <a:gd name="T3" fmla="*/ 0 h 3168"/>
                            <a:gd name="T4" fmla="*/ 0 w 616"/>
                            <a:gd name="T5" fmla="*/ 3168 h 3168"/>
                            <a:gd name="T6" fmla="*/ 165 w 616"/>
                            <a:gd name="T7" fmla="*/ 3168 h 3168"/>
                            <a:gd name="T8" fmla="*/ 401 w 616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16" h="3168">
                              <a:moveTo>
                                <a:pt x="401" y="0"/>
                              </a:move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cubicBezTo>
                                <a:pt x="165" y="3168"/>
                                <a:pt x="165" y="3168"/>
                                <a:pt x="165" y="3168"/>
                              </a:cubicBezTo>
                              <a:cubicBezTo>
                                <a:pt x="616" y="1736"/>
                                <a:pt x="458" y="375"/>
                                <a:pt x="401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3" o:spid="_x0000_s1026" style="position:absolute;margin-left:18pt;margin-top:18pt;width:147.55pt;height:756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16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" path="m401,c,,,,,,,3168,,3168,,3168v165,,165,,165,c616,1736,458,375,401,xe" fillcolor="#2e3640" stroked="f" strokecolor="#212120">
                <v:shadow color="#8c8682"/>
                <v:path arrowok="t" o:connecttype="custom" o:connectlocs="1219850,0;0,0;0,9601200;501933,9601200;1219850,0" o:connectangles="0,0,0,0,0"/>
                <w10:wrap anchorx="page" anchory="page"/>
              </v:shape>
            </w:pict>
          </mc:Fallback>
        </mc:AlternateContent>
      </w:r>
      <w:r w:rsidR="005143D3">
        <w:rPr>
          <w:noProof/>
        </w:rPr>
        <mc:AlternateContent>
          <mc:Choice Requires="wpg">
            <w:drawing>
              <wp:anchor distT="0" distB="0" distL="114300" distR="114300" simplePos="0" relativeHeight="251652608" behindDoc="0" locked="0" layoutInCell="1" allowOverlap="1" wp14:anchorId="733AB6FD" wp14:editId="2E8AFE00">
                <wp:simplePos x="0" y="0"/>
                <wp:positionH relativeFrom="page">
                  <wp:posOffset>664845</wp:posOffset>
                </wp:positionH>
                <wp:positionV relativeFrom="page">
                  <wp:posOffset>228600</wp:posOffset>
                </wp:positionV>
                <wp:extent cx="1510030" cy="9601200"/>
                <wp:effectExtent l="7620" t="9525" r="6350" b="9525"/>
                <wp:wrapNone/>
                <wp:docPr id="58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10030" cy="9601200"/>
                          <a:chOff x="1047" y="360"/>
                          <a:chExt cx="2378" cy="15120"/>
                        </a:xfrm>
                      </wpg:grpSpPr>
                      <wps:wsp>
                        <wps:cNvPr id="59" name="Freeform 34"/>
                        <wps:cNvSpPr>
                          <a:spLocks/>
                        </wps:cNvSpPr>
                        <wps:spPr bwMode="auto">
                          <a:xfrm>
                            <a:off x="1047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35"/>
                        <wps:cNvSpPr>
                          <a:spLocks/>
                        </wps:cNvSpPr>
                        <wps:spPr bwMode="auto">
                          <a:xfrm>
                            <a:off x="1503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36"/>
                        <wps:cNvSpPr>
                          <a:spLocks/>
                        </wps:cNvSpPr>
                        <wps:spPr bwMode="auto">
                          <a:xfrm>
                            <a:off x="1594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37"/>
                        <wps:cNvSpPr>
                          <a:spLocks/>
                        </wps:cNvSpPr>
                        <wps:spPr bwMode="auto">
                          <a:xfrm>
                            <a:off x="1393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Freeform 38"/>
                        <wps:cNvSpPr>
                          <a:spLocks/>
                        </wps:cNvSpPr>
                        <wps:spPr bwMode="auto">
                          <a:xfrm>
                            <a:off x="1234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" o:spid="_x0000_s1026" style="position:absolute;margin-left:52.35pt;margin-top:18pt;width:118.9pt;height:756pt;z-index:251652608;mso-position-horizontal-relative:page;mso-position-vertical-relative:page" coordorigin="1047,360" coordsize="2378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">
                <v:shape id="Freeform 34" o:spid="_x0000_s1027" style="position:absolute;left:1047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Sn9cUA&#10;AADbAAAADwAAAGRycy9kb3ducmV2LnhtbESPQWvCQBSE70L/w/IKvemmLQZNs5FSaPUkaErB2zP7&#10;moRm36bZNYn/3hUEj8PMfMOkq9E0oqfO1ZYVPM8iEMSF1TWXCr7zz+kChPPIGhvLpOBMDlbZwyTF&#10;RNuBd9TvfSkChF2CCirv20RKV1Rk0M1sSxy8X9sZ9EF2pdQdDgFuGvkSRbE0WHNYqLClj4qKv/3J&#10;KDgO/4f+dX34+dpu+rxcS9zN41ipp8fx/Q2Ep9Hfw7f2RiuYL+H6JfwAmV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tKf1xQAAANsAAAAPAAAAAAAAAAAAAAAAAJgCAABkcnMv&#10;ZG93bnJldi54bWxQSwUGAAAAAAQABAD1AAAAigMAAAAA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35" o:spid="_x0000_s1028" style="position:absolute;left:1503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T828AA&#10;AADbAAAADwAAAGRycy9kb3ducmV2LnhtbERPy4rCMBTdC/MP4Q6403QEH1ONIjMM6Eaw9QMuzZ2k&#10;2NyUJmr1681CcHk479Wmd424Uhdqzwq+xhkI4srrmo2CU/k3WoAIEVlj45kU3CnAZv0xWGGu/Y2P&#10;dC2iESmEQ44KbIxtLmWoLDkMY98SJ+7fdw5jgp2RusNbCneNnGTZTDqsOTVYbOnHUnUuLk5B811s&#10;aW/68jA3x/JQ736ndv9QavjZb5cgIvXxLX65d1rBLK1PX9IPkO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YT828AAAADbAAAADwAAAAAAAAAAAAAAAACYAgAAZHJzL2Rvd25y&#10;ZXYueG1sUEsFBgAAAAAEAAQA9QAAAIUDAAAAAA=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36" o:spid="_x0000_s1029" style="position:absolute;left:1594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uwX8UA&#10;AADbAAAADwAAAGRycy9kb3ducmV2LnhtbESPQWvCQBSE7wX/w/KE3nQTKVGiqxRBCT0UYnuwt9fs&#10;M4nNvg3Z1ST/vlsQehxm5htmsxtMI+7UudqygngegSAurK65VPD5cZitQDiPrLGxTApGcrDbTp42&#10;mGrbc073ky9FgLBLUUHlfZtK6YqKDLq5bYmDd7GdQR9kV0rdYR/gppGLKEqkwZrDQoUt7Ssqfk43&#10;o+A9v9q3w8UuXhIzHr+Oy2V8zr6Vep4Or2sQngb/H360M60gieHvS/gB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27BfxQAAANsAAAAPAAAAAAAAAAAAAAAAAJgCAABkcnMv&#10;ZG93bnJldi54bWxQSwUGAAAAAAQABAD1AAAAigMAAAAA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37" o:spid="_x0000_s1030" style="position:absolute;left:1393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KncMMA&#10;AADbAAAADwAAAGRycy9kb3ducmV2LnhtbESPT4vCMBTE78J+h/AWvIimehCpRlkWFlyKiP+vj+bZ&#10;1m1eSpLV+u2NIHgcZuY3zGzRmlpcyfnKsoLhIAFBnFtdcaFgv/vpT0D4gKyxtkwK7uRhMf/ozDDV&#10;9sYbum5DISKEfYoKyhCaVEqfl2TQD2xDHL2zdQZDlK6Q2uEtwk0tR0kylgYrjgslNvRdUv63/TcK&#10;Vtkxc5ncD0+/7WG5uhykz3prpbqf7dcURKA2vMOv9lIrGI/g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0KncMMAAADbAAAADwAAAAAAAAAAAAAAAACYAgAAZHJzL2Rv&#10;d25yZXYueG1sUEsFBgAAAAAEAAQA9QAAAIgDAAAAAA=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38" o:spid="_x0000_s1031" style="position:absolute;left:1234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zzy8QA&#10;AADbAAAADwAAAGRycy9kb3ducmV2LnhtbESPQWsCMRSE7wX/Q3iCN81aqcjWKCq1bGkv1aXn183r&#10;7uLmJSSpu/33TUHocZiZb5j1djCduJIPrWUF81kGgriyuuVaQXk+TlcgQkTW2FkmBT8UYLsZ3a0x&#10;17bnd7qeYi0ShEOOCpoYXS5lqBoyGGbWESfvy3qDMUlfS+2xT3DTyfssW0qDLaeFBh0dGqoup2+j&#10;YEGfu/LVu/7DPRdlEd9e9uXTg1KT8bB7BBFpiP/hW7vQCpYL+Pu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M88vEAAAA2wAAAA8AAAAAAAAAAAAAAAAAmAIAAGRycy9k&#10;b3ducmV2LnhtbFBLBQYAAAAABAAEAPUAAACJAwAAAAA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 w:rsidR="005143D3"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53F03AB" wp14:editId="7D7C7D67">
                <wp:simplePos x="0" y="0"/>
                <wp:positionH relativeFrom="page">
                  <wp:posOffset>13750925</wp:posOffset>
                </wp:positionH>
                <wp:positionV relativeFrom="page">
                  <wp:posOffset>228600</wp:posOffset>
                </wp:positionV>
                <wp:extent cx="1565275" cy="9601200"/>
                <wp:effectExtent l="6350" t="0" r="0" b="0"/>
                <wp:wrapNone/>
                <wp:docPr id="56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65275" cy="9601200"/>
                        </a:xfrm>
                        <a:custGeom>
                          <a:avLst/>
                          <a:gdLst>
                            <a:gd name="T0" fmla="*/ 502 w 502"/>
                            <a:gd name="T1" fmla="*/ 0 h 3168"/>
                            <a:gd name="T2" fmla="*/ 93 w 502"/>
                            <a:gd name="T3" fmla="*/ 0 h 3168"/>
                            <a:gd name="T4" fmla="*/ 0 w 502"/>
                            <a:gd name="T5" fmla="*/ 3168 h 3168"/>
                            <a:gd name="T6" fmla="*/ 502 w 502"/>
                            <a:gd name="T7" fmla="*/ 3168 h 3168"/>
                            <a:gd name="T8" fmla="*/ 502 w 502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02" h="3168">
                              <a:moveTo>
                                <a:pt x="502" y="0"/>
                              </a:moveTo>
                              <a:cubicBezTo>
                                <a:pt x="93" y="0"/>
                                <a:pt x="93" y="0"/>
                                <a:pt x="93" y="0"/>
                              </a:cubicBezTo>
                              <a:cubicBezTo>
                                <a:pt x="146" y="383"/>
                                <a:pt x="323" y="1900"/>
                                <a:pt x="0" y="3168"/>
                              </a:cubicBezTo>
                              <a:cubicBezTo>
                                <a:pt x="502" y="3168"/>
                                <a:pt x="502" y="3168"/>
                                <a:pt x="502" y="3168"/>
                              </a:cubicBezTo>
                              <a:lnTo>
                                <a:pt x="502" y="0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5" o:spid="_x0000_s1026" style="position:absolute;margin-left:1082.75pt;margin-top:18pt;width:123.25pt;height:756pt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2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" path="m502,c93,,93,,93,,146,383,323,1900,,3168v502,,502,,502,l502,xe" fillcolor="#efb32f" stroked="f" strokecolor="#212120">
                <v:fill color2="#ef792f" rotate="t" angle="90" focus="100%" type="gradient"/>
                <v:shadow color="#8c8682"/>
                <v:path arrowok="t" o:connecttype="custom" o:connectlocs="1565275,0;289981,0;0,9601200;1565275,9601200;1565275,0" o:connectangles="0,0,0,0,0"/>
                <w10:wrap anchorx="page" anchory="page"/>
              </v:shape>
            </w:pict>
          </mc:Fallback>
        </mc:AlternateContent>
      </w:r>
      <w:r w:rsidR="005143D3">
        <w:rPr>
          <w:noProof/>
        </w:rPr>
        <mc:AlternateContent>
          <mc:Choice Requires="wpg">
            <w:drawing>
              <wp:anchor distT="0" distB="0" distL="114300" distR="114300" simplePos="0" relativeHeight="251648512" behindDoc="0" locked="0" layoutInCell="1" allowOverlap="1" wp14:anchorId="2BE3C0CB" wp14:editId="5B6806A2">
                <wp:simplePos x="0" y="0"/>
                <wp:positionH relativeFrom="page">
                  <wp:posOffset>13672820</wp:posOffset>
                </wp:positionH>
                <wp:positionV relativeFrom="page">
                  <wp:posOffset>228600</wp:posOffset>
                </wp:positionV>
                <wp:extent cx="1369695" cy="9601200"/>
                <wp:effectExtent l="13970" t="9525" r="6985" b="9525"/>
                <wp:wrapNone/>
                <wp:docPr id="5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1532" y="360"/>
                          <a:chExt cx="2157" cy="15120"/>
                        </a:xfrm>
                      </wpg:grpSpPr>
                      <wps:wsp>
                        <wps:cNvPr id="51" name="Freeform 26"/>
                        <wps:cNvSpPr>
                          <a:spLocks/>
                        </wps:cNvSpPr>
                        <wps:spPr bwMode="auto">
                          <a:xfrm>
                            <a:off x="21532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27"/>
                        <wps:cNvSpPr>
                          <a:spLocks/>
                        </wps:cNvSpPr>
                        <wps:spPr bwMode="auto">
                          <a:xfrm>
                            <a:off x="21887" y="360"/>
                            <a:ext cx="1600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28"/>
                        <wps:cNvSpPr>
                          <a:spLocks/>
                        </wps:cNvSpPr>
                        <wps:spPr bwMode="auto">
                          <a:xfrm>
                            <a:off x="22064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29"/>
                        <wps:cNvSpPr>
                          <a:spLocks/>
                        </wps:cNvSpPr>
                        <wps:spPr bwMode="auto">
                          <a:xfrm>
                            <a:off x="21863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30"/>
                        <wps:cNvSpPr>
                          <a:spLocks/>
                        </wps:cNvSpPr>
                        <wps:spPr bwMode="auto">
                          <a:xfrm>
                            <a:off x="21704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0" o:spid="_x0000_s1026" style="position:absolute;margin-left:1076.6pt;margin-top:18pt;width:107.85pt;height:756pt;z-index:251648512;mso-position-horizontal-relative:page;mso-position-vertical-relative:page" coordorigin="21532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">
                <v:shape id="Freeform 26" o:spid="_x0000_s1027" style="position:absolute;left:21532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eppsAA&#10;AADbAAAADwAAAGRycy9kb3ducmV2LnhtbESPQYvCMBSE78L+h/AWvNm0oiLVtMjiwl6tBa/P5tkW&#10;m5duE7X77zeC4HGYmW+YbT6aTtxpcK1lBUkUgyCurG65VlAev2drEM4ja+wsk4I/cpBnH5Mtpto+&#10;+ED3wtciQNilqKDxvk+ldFVDBl1ke+LgXexg0Ac51FIP+Ahw08l5HK+kwZbDQoM9fTVUXYubUXCq&#10;9dmtYvQLactCl5d9kfzulZp+jrsNCE+jf4df7R+tYJnA80v4ATL7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VeppsAAAADbAAAADwAAAAAAAAAAAAAAAACYAgAAZHJzL2Rvd25y&#10;ZXYueG1sUEsFBgAAAAAEAAQA9QAAAIU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27" o:spid="_x0000_s1028" style="position:absolute;left:21887;top:360;width:1600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AbQ8YA&#10;AADbAAAADwAAAGRycy9kb3ducmV2LnhtbESPT2vCQBTE7wW/w/KE3urGSFWiq0igYA+lmv7B4zP7&#10;TILZt2l2q/Hbu4LgcZiZ3zDzZWdqcaLWVZYVDAcRCOLc6ooLBd9fby9TEM4ja6wtk4ILOVguek9z&#10;TLQ985ZOmS9EgLBLUEHpfZNI6fKSDLqBbYiDd7CtQR9kW0jd4jnATS3jKBpLgxWHhRIbSkvKj9m/&#10;UfAuL+PJz2c2Ha3Sv27/sdv8xmmh1HO/W81AeOr8I3xvr7WC1xhuX8IP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ZAbQ8YAAADbAAAADwAAAAAAAAAAAAAAAACYAgAAZHJz&#10;L2Rvd25yZXYueG1sUEsFBgAAAAAEAAQA9QAAAIsDAAAAAA=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28" o:spid="_x0000_s1029" style="position:absolute;left:22064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TJZ8MA&#10;AADbAAAADwAAAGRycy9kb3ducmV2LnhtbESPT2sCMRTE70K/Q3iFXoom7arIapRSaPHa9c/5uXlu&#10;Fjcv202qWz99IxQ8DjPzG2ax6l0jztSF2rOGl5ECQVx6U3OlYbv5GM5AhIhssPFMGn4pwGr5MFhg&#10;bvyFv+hcxEokCIccNdgY21zKUFpyGEa+JU7e0XcOY5JdJU2HlwR3jXxVaiod1pwWLLb0bqk8FT9O&#10;w273nMn9tzpk1oxLdaD4WVyN1k+P/dscRKQ+3sP/7bXRMMng9iX9AL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TJZ8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29" o:spid="_x0000_s1030" style="position:absolute;left:21863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kyI8UA&#10;AADbAAAADwAAAGRycy9kb3ducmV2LnhtbESP3WrCQBSE7wXfYTlC7+pGqaWkrhL/sBS0NO0DnGZP&#10;s8Hs2ZhdY/r23ULBy2FmvmHmy97WoqPWV44VTMYJCOLC6YpLBZ8fu/snED4ga6wdk4If8rBcDAdz&#10;TLW78jt1eShFhLBPUYEJoUml9IUhi37sGuLofbvWYoiyLaVu8RrhtpbTJHmUFiuOCwYbWhsqTvnF&#10;Knj9mpltcZiiyzZ5dj6+rS7dfqXU3ajPnkEE6sMt/N9+0QpmD/D3Jf4Au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+TIjxQAAANsAAAAPAAAAAAAAAAAAAAAAAJgCAABkcnMv&#10;ZG93bnJldi54bWxQSwUGAAAAAAQABAD1AAAAig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30" o:spid="_x0000_s1031" style="position:absolute;left:21704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p4l8MA&#10;AADbAAAADwAAAGRycy9kb3ducmV2LnhtbESP0WrCQBRE3wv+w3IF35qNgrVEVxFBI+2TaT7gkr0m&#10;0ezdsLua9O+7hUIfh5k5w2x2o+nEk5xvLSuYJykI4srqlmsF5dfx9R2ED8gaO8uk4Js87LaTlw1m&#10;2g58oWcRahEh7DNU0ITQZ1L6qiGDPrE9cfSu1hkMUbpaaodDhJtOLtL0TRpsOS402NOhoepePIyC&#10;j3O64hWV7oH+cjqcqnx/+8yVmk3H/RpEoDH8h//aZ61guYTfL/EH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7p4l8MAAADbAAAADwAAAAAAAAAAAAAAAACYAgAAZHJzL2Rv&#10;d25yZXYueG1sUEsFBgAAAAAEAAQA9QAAAIgDAAAAAA=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  <w10:wrap anchorx="page" anchory="page"/>
              </v:group>
            </w:pict>
          </mc:Fallback>
        </mc:AlternateContent>
      </w:r>
    </w:p>
    <w:p w:rsidR="006D7CCD" w:rsidRDefault="006D7CCD" w:rsidP="007252AD">
      <w:pPr>
        <w:ind w:left="14175" w:firstLine="720"/>
        <w:rPr>
          <w:lang w:val="en-US" w:bidi="ru-RU"/>
        </w:rPr>
      </w:pPr>
    </w:p>
    <w:p w:rsidR="006D7CCD" w:rsidRDefault="006D7CCD" w:rsidP="005143D3">
      <w:pPr>
        <w:ind w:left="15120" w:firstLine="720"/>
        <w:rPr>
          <w:lang w:val="en-US" w:bidi="ru-RU"/>
        </w:rPr>
      </w:pPr>
    </w:p>
    <w:p w:rsidR="006D7CCD" w:rsidRDefault="006D7CCD" w:rsidP="005143D3">
      <w:pPr>
        <w:ind w:left="15120" w:firstLine="720"/>
        <w:rPr>
          <w:lang w:val="en-US" w:bidi="ru-RU"/>
        </w:rPr>
      </w:pPr>
    </w:p>
    <w:p w:rsidR="006D7CCD" w:rsidRDefault="000E1211" w:rsidP="005143D3">
      <w:pPr>
        <w:ind w:left="15120" w:firstLine="720"/>
        <w:rPr>
          <w:lang w:val="en-US" w:bidi="ru-RU"/>
        </w:rPr>
      </w:pPr>
      <w:r>
        <w:rPr>
          <w:noProof/>
        </w:rPr>
        <mc:AlternateContent>
          <mc:Choice Requires="wps">
            <w:drawing>
              <wp:anchor distT="36576" distB="36576" distL="36576" distR="36576" simplePos="0" relativeHeight="251740672" behindDoc="0" locked="0" layoutInCell="1" allowOverlap="1" wp14:anchorId="27FE5679" wp14:editId="6348348D">
                <wp:simplePos x="0" y="0"/>
                <wp:positionH relativeFrom="page">
                  <wp:posOffset>5379522</wp:posOffset>
                </wp:positionH>
                <wp:positionV relativeFrom="page">
                  <wp:posOffset>902525</wp:posOffset>
                </wp:positionV>
                <wp:extent cx="7760335" cy="473578"/>
                <wp:effectExtent l="0" t="0" r="0" b="3175"/>
                <wp:wrapNone/>
                <wp:docPr id="2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60335" cy="473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06E1A" w:rsidRPr="00D06E1A" w:rsidRDefault="00D06E1A" w:rsidP="00D06E1A">
                            <w:pPr>
                              <w:pStyle w:val="a7"/>
                            </w:pPr>
                            <w:r w:rsidRPr="00D06E1A">
                              <w:t xml:space="preserve">Один из наиболее удобных клиентов под </w:t>
                            </w:r>
                            <w:r w:rsidRPr="00D06E1A">
                              <w:rPr>
                                <w:lang w:val="en-US"/>
                              </w:rPr>
                              <w:t>Android</w:t>
                            </w:r>
                            <w:r w:rsidRPr="00D06E1A"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423.6pt;margin-top:71.05pt;width:611.05pt;height:37.3pt;z-index:25174067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D06E1A" w:rsidRPr="00D06E1A" w:rsidRDefault="00D06E1A" w:rsidP="00D06E1A">
                      <w:pPr>
                        <w:pStyle w:val="a7"/>
                      </w:pPr>
                      <w:r w:rsidRPr="00D06E1A">
                        <w:t xml:space="preserve">Один из наиболее удобных клиентов под </w:t>
                      </w:r>
                      <w:r w:rsidRPr="00D06E1A">
                        <w:rPr>
                          <w:lang w:val="en-US"/>
                        </w:rPr>
                        <w:t>Android</w:t>
                      </w:r>
                      <w:r w:rsidRPr="00D06E1A">
                        <w:t>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E90EEF" w:rsidRDefault="00B353E2" w:rsidP="00956174">
      <w:pPr>
        <w:ind w:left="11199" w:firstLine="720"/>
        <w:rPr>
          <w:lang w:bidi="ru-RU"/>
        </w:rPr>
      </w:pPr>
      <w:r>
        <w:rPr>
          <w:noProof/>
        </w:rPr>
        <w:drawing>
          <wp:anchor distT="0" distB="0" distL="114300" distR="114300" simplePos="0" relativeHeight="251749888" behindDoc="0" locked="0" layoutInCell="1" allowOverlap="1" wp14:anchorId="70297815" wp14:editId="01F0AF73">
            <wp:simplePos x="0" y="0"/>
            <wp:positionH relativeFrom="column">
              <wp:posOffset>2251710</wp:posOffset>
            </wp:positionH>
            <wp:positionV relativeFrom="paragraph">
              <wp:posOffset>5559425</wp:posOffset>
            </wp:positionV>
            <wp:extent cx="1769110" cy="688975"/>
            <wp:effectExtent l="0" t="0" r="2540" b="0"/>
            <wp:wrapNone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110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679A">
        <w:rPr>
          <w:noProof/>
        </w:rPr>
        <mc:AlternateContent>
          <mc:Choice Requires="wps">
            <w:drawing>
              <wp:anchor distT="36576" distB="36576" distL="36576" distR="36576" simplePos="0" relativeHeight="251751936" behindDoc="0" locked="0" layoutInCell="1" allowOverlap="1" wp14:anchorId="5F3869E6" wp14:editId="124381B6">
                <wp:simplePos x="0" y="0"/>
                <wp:positionH relativeFrom="page">
                  <wp:posOffset>2481580</wp:posOffset>
                </wp:positionH>
                <wp:positionV relativeFrom="page">
                  <wp:posOffset>5224780</wp:posOffset>
                </wp:positionV>
                <wp:extent cx="6423660" cy="878205"/>
                <wp:effectExtent l="0" t="0" r="0" b="0"/>
                <wp:wrapNone/>
                <wp:docPr id="7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3660" cy="878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102A5B" w:rsidRPr="00B0679A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SIP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телефон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CSipSimple</w:t>
                            </w:r>
                            <w:proofErr w:type="spellEnd"/>
                          </w:p>
                          <w:p w:rsidR="00102A5B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102A5B" w:rsidRPr="00B353E2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Бесплатное решение от   </w:t>
                            </w:r>
                            <w:hyperlink r:id="rId7" w:history="1">
                              <w:r w:rsidR="00B0679A" w:rsidRPr="001778FB">
                                <w:rPr>
                                  <w:rStyle w:val="a9"/>
                                  <w:rFonts w:ascii="Arial" w:hAnsi="Arial" w:cs="Arial"/>
                                  <w:sz w:val="18"/>
                                  <w:szCs w:val="18"/>
                                </w:rPr>
                                <w:t>http://code.google.com/p/csipsimple/</w:t>
                              </w:r>
                            </w:hyperlink>
                            <w:r w:rsidR="00B0679A" w:rsidRPr="00B0679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A6D78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-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это свободный проект с открытым исходным кодом</w:t>
                            </w:r>
                            <w:r w:rsidR="00B0679A" w:rsidRPr="00B0679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B0679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построен на основе свободного проекта </w:t>
                            </w:r>
                            <w:proofErr w:type="spellStart"/>
                            <w:r w:rsidR="00B0679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pjsip</w:t>
                            </w:r>
                            <w:proofErr w:type="spellEnd"/>
                            <w:r w:rsidR="00B353E2" w:rsidRPr="00B353E2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B353E2" w:rsidRPr="00B353E2" w:rsidRDefault="00B353E2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Позволяет шифровать голосовой трафик.</w:t>
                            </w:r>
                          </w:p>
                          <w:p w:rsidR="00102A5B" w:rsidRPr="00070DA7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95.4pt;margin-top:411.4pt;width:505.8pt;height:69.15pt;z-index:25175193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" filled="f" fillcolor="#fffffe" stroked="f" strokecolor="#212120" insetpen="t">
                <v:textbox inset="2.88pt,2.88pt,2.88pt,2.88pt">
                  <w:txbxContent>
                    <w:p w:rsidR="00102A5B" w:rsidRPr="00B0679A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SIP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телефон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CSipSimple</w:t>
                      </w:r>
                      <w:proofErr w:type="spellEnd"/>
                    </w:p>
                    <w:p w:rsidR="00102A5B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102A5B" w:rsidRPr="00B353E2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Бесплатное решение от   </w:t>
                      </w:r>
                      <w:hyperlink r:id="rId8" w:history="1">
                        <w:r w:rsidR="00B0679A" w:rsidRPr="001778FB">
                          <w:rPr>
                            <w:rStyle w:val="a9"/>
                            <w:rFonts w:ascii="Arial" w:hAnsi="Arial" w:cs="Arial"/>
                            <w:sz w:val="18"/>
                            <w:szCs w:val="18"/>
                          </w:rPr>
                          <w:t>http://code.google.com/p/csipsimple/</w:t>
                        </w:r>
                      </w:hyperlink>
                      <w:r w:rsidR="00B0679A" w:rsidRPr="00B0679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 w:rsidRPr="00DA6D78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-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это свободный проект с открытым исходным кодом</w:t>
                      </w:r>
                      <w:r w:rsidR="00B0679A" w:rsidRPr="00B0679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, </w:t>
                      </w:r>
                      <w:r w:rsidR="00B0679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построен на основе свободного проекта </w:t>
                      </w:r>
                      <w:proofErr w:type="spellStart"/>
                      <w:r w:rsidR="00B0679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pjsip</w:t>
                      </w:r>
                      <w:proofErr w:type="spellEnd"/>
                      <w:r w:rsidR="00B353E2" w:rsidRPr="00B353E2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B353E2" w:rsidRPr="00B353E2" w:rsidRDefault="00B353E2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Позволяет шифровать голосовой трафик.</w:t>
                      </w:r>
                    </w:p>
                    <w:p w:rsidR="00102A5B" w:rsidRPr="00070DA7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02A5B">
        <w:rPr>
          <w:noProof/>
        </w:rPr>
        <w:drawing>
          <wp:anchor distT="0" distB="0" distL="114300" distR="114300" simplePos="0" relativeHeight="251729408" behindDoc="0" locked="0" layoutInCell="1" allowOverlap="1" wp14:anchorId="42D3DED6" wp14:editId="551888AA">
            <wp:simplePos x="0" y="0"/>
            <wp:positionH relativeFrom="column">
              <wp:posOffset>8831580</wp:posOffset>
            </wp:positionH>
            <wp:positionV relativeFrom="paragraph">
              <wp:posOffset>503110</wp:posOffset>
            </wp:positionV>
            <wp:extent cx="3974465" cy="6624955"/>
            <wp:effectExtent l="0" t="0" r="6985" b="4445"/>
            <wp:wrapNone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38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4465" cy="6624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D5C">
        <w:rPr>
          <w:noProof/>
        </w:rPr>
        <mc:AlternateContent>
          <mc:Choice Requires="wps">
            <w:drawing>
              <wp:anchor distT="36576" distB="36576" distL="36576" distR="36576" simplePos="0" relativeHeight="251650560" behindDoc="0" locked="0" layoutInCell="1" allowOverlap="1" wp14:anchorId="59E7F7DB" wp14:editId="331C60DB">
                <wp:simplePos x="0" y="0"/>
                <wp:positionH relativeFrom="page">
                  <wp:posOffset>1994535</wp:posOffset>
                </wp:positionH>
                <wp:positionV relativeFrom="page">
                  <wp:posOffset>1887855</wp:posOffset>
                </wp:positionV>
                <wp:extent cx="1714500" cy="1840230"/>
                <wp:effectExtent l="0" t="0" r="0" b="7620"/>
                <wp:wrapNone/>
                <wp:docPr id="65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1840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B159F5" w:rsidP="00B159F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</w:rPr>
                              <w:t xml:space="preserve">НАСТРАИВАЕМ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  <w:lang w:val="en-US"/>
                              </w:rPr>
                              <w:t>SIP</w:t>
                            </w:r>
                            <w:r w:rsidRPr="00B159F5"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</w:rPr>
                              <w:t xml:space="preserve">ТЕЛЕФОН САМИ. </w:t>
                            </w:r>
                          </w:p>
                          <w:p w:rsidR="00C81C35" w:rsidRDefault="00C81C3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</w:p>
                          <w:p w:rsidR="00C81C35" w:rsidRDefault="00C81C3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</w:p>
                          <w:p w:rsidR="00C81C35" w:rsidRPr="001E5D5C" w:rsidRDefault="00F227B0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Этот буклет в несколько простых шагов поможет вам самостоятельно сделать настройку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n-US"/>
                              </w:rPr>
                              <w:t>SIP</w:t>
                            </w:r>
                            <w:r w:rsidRPr="00F227B0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="001E5D5C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телефона </w:t>
                            </w:r>
                            <w:proofErr w:type="spellStart"/>
                            <w:r w:rsidR="001E5D5C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n-US"/>
                              </w:rPr>
                              <w:t>CSipSimple</w:t>
                            </w:r>
                            <w:proofErr w:type="spellEnd"/>
                            <w:r w:rsidR="001E5D5C" w:rsidRPr="001E5D5C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на своем мобильном телефоне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n-US"/>
                              </w:rPr>
                              <w:t>Android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28" type="#_x0000_t202" style="position:absolute;left:0;text-align:left;margin-left:157.05pt;margin-top:148.65pt;width:135pt;height:144.9pt;z-index:25165056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C81C35" w:rsidRDefault="00B159F5" w:rsidP="00B159F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</w:rPr>
                        <w:t xml:space="preserve">НАСТРАИВАЕМ </w:t>
                      </w:r>
                      <w:r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  <w:lang w:val="en-US"/>
                        </w:rPr>
                        <w:t>SIP</w:t>
                      </w:r>
                      <w:r w:rsidRPr="00B159F5"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</w:rPr>
                        <w:t xml:space="preserve">ТЕЛЕФОН САМИ. </w:t>
                      </w:r>
                    </w:p>
                    <w:p w:rsidR="00C81C35" w:rsidRDefault="00C81C3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</w:p>
                    <w:p w:rsidR="00C81C35" w:rsidRDefault="00C81C3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</w:p>
                    <w:p w:rsidR="00C81C35" w:rsidRPr="001E5D5C" w:rsidRDefault="00F227B0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Этот буклет в несколько простых шагов поможет вам самостоятельно сделать настройку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n-US"/>
                        </w:rPr>
                        <w:t>SIP</w:t>
                      </w:r>
                      <w:r w:rsidRPr="00F227B0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 w:rsidR="001E5D5C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телефона </w:t>
                      </w:r>
                      <w:proofErr w:type="spellStart"/>
                      <w:r w:rsidR="001E5D5C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n-US"/>
                        </w:rPr>
                        <w:t>CSipSimple</w:t>
                      </w:r>
                      <w:proofErr w:type="spellEnd"/>
                      <w:r w:rsidR="001E5D5C" w:rsidRPr="001E5D5C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на своем мобильном телефоне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n-US"/>
                        </w:rPr>
                        <w:t>Android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D32DA">
        <w:rPr>
          <w:noProof/>
        </w:rPr>
        <w:drawing>
          <wp:anchor distT="0" distB="0" distL="114300" distR="114300" simplePos="0" relativeHeight="251748864" behindDoc="0" locked="0" layoutInCell="1" allowOverlap="1" wp14:anchorId="62BC724B" wp14:editId="7279A50C">
            <wp:simplePos x="0" y="0"/>
            <wp:positionH relativeFrom="column">
              <wp:posOffset>3632200</wp:posOffset>
            </wp:positionH>
            <wp:positionV relativeFrom="paragraph">
              <wp:posOffset>7226300</wp:posOffset>
            </wp:positionV>
            <wp:extent cx="2514951" cy="1086002"/>
            <wp:effectExtent l="0" t="0" r="0" b="0"/>
            <wp:wrapNone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951" cy="10860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6BD6">
        <w:rPr>
          <w:noProof/>
        </w:rPr>
        <mc:AlternateContent>
          <mc:Choice Requires="wps">
            <w:drawing>
              <wp:anchor distT="36576" distB="36576" distL="36576" distR="36576" simplePos="0" relativeHeight="251641344" behindDoc="0" locked="0" layoutInCell="1" allowOverlap="1" wp14:anchorId="7D0B409F" wp14:editId="33BB0A13">
                <wp:simplePos x="0" y="0"/>
                <wp:positionH relativeFrom="page">
                  <wp:posOffset>5106035</wp:posOffset>
                </wp:positionH>
                <wp:positionV relativeFrom="page">
                  <wp:posOffset>2232025</wp:posOffset>
                </wp:positionV>
                <wp:extent cx="3490595" cy="2172970"/>
                <wp:effectExtent l="0" t="0" r="0" b="0"/>
                <wp:wrapNone/>
                <wp:docPr id="4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0595" cy="2172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F227B0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Справа изображен </w:t>
                            </w:r>
                            <w:r w:rsidR="0087542D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IP</w:t>
                            </w:r>
                            <w:r w:rsidR="0087542D" w:rsidRPr="0087542D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87542D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телефон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87542D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CSipSimple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F227B0" w:rsidRDefault="00F227B0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102A5B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102A5B" w:rsidRPr="00070DA7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Мы предлагаем Вам в несколько шагов дополнить свой мобильный телефон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SIP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связью от компании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AlloIncognito</w:t>
                            </w:r>
                            <w:proofErr w:type="spellEnd"/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102A5B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Где бы Вы не находились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,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если в этом месте есть интернет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WiFi</w:t>
                            </w:r>
                            <w:proofErr w:type="spellEnd"/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или 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G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интернет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Вы находитесь у себя дома и можете пользоваться своим обычным домашним тарифом.</w:t>
                            </w:r>
                          </w:p>
                          <w:p w:rsidR="00102A5B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102A5B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Это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самый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дешевый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антироуминг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102A5B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102A5B" w:rsidRPr="00070DA7" w:rsidRDefault="00102A5B" w:rsidP="00102A5B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Внимание стоимость пропуска Интернет трафика, может быть отдельно тарифицировано Вашим оператором связи.</w:t>
                            </w:r>
                          </w:p>
                          <w:p w:rsidR="00F227B0" w:rsidRPr="00F227B0" w:rsidRDefault="00F227B0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402.05pt;margin-top:175.75pt;width:274.85pt;height:171.1pt;z-index:25164134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" filled="f" fillcolor="#fffffe" stroked="f" strokecolor="#212120" insetpen="t">
                <v:textbox inset="2.88pt,2.88pt,2.88pt,2.88pt">
                  <w:txbxContent>
                    <w:p w:rsidR="00C81C35" w:rsidRDefault="00F227B0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Справа изображен </w:t>
                      </w:r>
                      <w:r w:rsidR="0087542D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IP</w:t>
                      </w:r>
                      <w:r w:rsidR="0087542D" w:rsidRPr="0087542D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 w:rsidR="0087542D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телефон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87542D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CSipSimple</w:t>
                      </w:r>
                      <w:proofErr w:type="spellEnd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F227B0" w:rsidRDefault="00F227B0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102A5B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102A5B" w:rsidRPr="00070DA7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Мы предлагаем Вам в несколько шагов дополнить свой мобильный телефон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SIP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связью от компании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AlloIncognito</w:t>
                      </w:r>
                      <w:proofErr w:type="spellEnd"/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102A5B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Где бы Вы не находились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если в этом месте есть интернет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WiFi</w:t>
                      </w:r>
                      <w:proofErr w:type="spellEnd"/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или 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3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G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-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интернет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Вы находитесь у себя дома и можете пользоваться своим обычным домашним тарифом.</w:t>
                      </w:r>
                    </w:p>
                    <w:p w:rsidR="00102A5B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102A5B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Это </w:t>
                      </w:r>
                      <w:proofErr w:type="gram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самый</w:t>
                      </w:r>
                      <w:proofErr w:type="gramEnd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дешевый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антироуминг</w:t>
                      </w:r>
                      <w:proofErr w:type="spellEnd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102A5B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102A5B" w:rsidRPr="00070DA7" w:rsidRDefault="00102A5B" w:rsidP="00102A5B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Внимание стоимость пропуска Интернет трафика, может быть отдельно тарифицировано Вашим оператором связи.</w:t>
                      </w:r>
                    </w:p>
                    <w:p w:rsidR="00F227B0" w:rsidRPr="00F227B0" w:rsidRDefault="00F227B0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4508A">
        <w:rPr>
          <w:noProof/>
        </w:rPr>
        <mc:AlternateContent>
          <mc:Choice Requires="wps">
            <w:drawing>
              <wp:anchor distT="36576" distB="36576" distL="36576" distR="36576" simplePos="0" relativeHeight="251646464" behindDoc="0" locked="0" layoutInCell="1" allowOverlap="1" wp14:anchorId="297E4D8D" wp14:editId="6D71DB1C">
                <wp:simplePos x="0" y="0"/>
                <wp:positionH relativeFrom="page">
                  <wp:posOffset>7920841</wp:posOffset>
                </wp:positionH>
                <wp:positionV relativeFrom="page">
                  <wp:posOffset>8870868</wp:posOffset>
                </wp:positionV>
                <wp:extent cx="3075709" cy="889000"/>
                <wp:effectExtent l="0" t="0" r="0" b="6350"/>
                <wp:wrapNone/>
                <wp:docPr id="4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5709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C81C35">
                            <w:pPr>
                              <w:widowControl w:val="0"/>
                              <w:spacing w:line="500" w:lineRule="exact"/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  <w:t>оптимиз</w:t>
                            </w:r>
                            <w:r w:rsidR="0024508A"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  <w:t>ируй</w:t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  <w:t xml:space="preserve"> </w:t>
                            </w:r>
                            <w:r w:rsidR="0024508A"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46"/>
                                <w:szCs w:val="46"/>
                              </w:rPr>
                              <w:t>расходы на связь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0" type="#_x0000_t202" style="position:absolute;left:0;text-align:left;margin-left:623.7pt;margin-top:698.5pt;width:242.2pt;height:70pt;z-index:25164646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" filled="f" fillcolor="#fffffe" stroked="f" strokecolor="#212120" insetpen="t">
                <v:textbox inset="2.88pt,2.88pt,2.88pt,2.88pt">
                  <w:txbxContent>
                    <w:p w:rsidR="00C81C35" w:rsidRDefault="00C81C35">
                      <w:pPr>
                        <w:widowControl w:val="0"/>
                        <w:spacing w:line="500" w:lineRule="exact"/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  <w:t>оптимиз</w:t>
                      </w:r>
                      <w:r w:rsidR="0024508A"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  <w:t>ируй</w:t>
                      </w:r>
                      <w:r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  <w:t xml:space="preserve"> </w:t>
                      </w:r>
                      <w:r w:rsidR="0024508A">
                        <w:rPr>
                          <w:rFonts w:ascii="Arial" w:hAnsi="Arial" w:cs="Arial"/>
                          <w:b/>
                          <w:bCs/>
                          <w:color w:val="EF792F"/>
                          <w:sz w:val="46"/>
                          <w:szCs w:val="46"/>
                        </w:rPr>
                        <w:t>расходы на связь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159F5">
        <w:rPr>
          <w:noProof/>
        </w:rPr>
        <mc:AlternateContent>
          <mc:Choice Requires="wps">
            <w:drawing>
              <wp:anchor distT="36576" distB="36576" distL="36576" distR="36576" simplePos="0" relativeHeight="251649536" behindDoc="0" locked="0" layoutInCell="1" allowOverlap="1" wp14:anchorId="43EFA68D" wp14:editId="5BD53FEB">
                <wp:simplePos x="0" y="0"/>
                <wp:positionH relativeFrom="page">
                  <wp:posOffset>14273530</wp:posOffset>
                </wp:positionH>
                <wp:positionV relativeFrom="page">
                  <wp:posOffset>7626874</wp:posOffset>
                </wp:positionV>
                <wp:extent cx="935355" cy="742950"/>
                <wp:effectExtent l="0" t="0" r="0" b="0"/>
                <wp:wrapNone/>
                <wp:docPr id="46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535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B159F5">
                            <w:pPr>
                              <w:widowControl w:val="0"/>
                              <w:spacing w:line="240" w:lineRule="exact"/>
                              <w:jc w:val="right"/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</w:rPr>
                              <w:t xml:space="preserve">Настраиваем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  <w:lang w:val="en-US"/>
                              </w:rPr>
                              <w:t>sip</w:t>
                            </w:r>
                            <w:r w:rsidRPr="0024508A"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4508A"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</w:rPr>
                              <w:t>телефон сами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31" type="#_x0000_t202" style="position:absolute;left:0;text-align:left;margin-left:1123.9pt;margin-top:600.55pt;width:73.65pt;height:58.5pt;z-index:25164953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" filled="f" fillcolor="#fffffe" stroked="f" strokecolor="#212120" insetpen="t">
                <v:textbox inset="2.88pt,2.88pt,2.88pt,2.88pt">
                  <w:txbxContent>
                    <w:p w:rsidR="00C81C35" w:rsidRDefault="00B159F5">
                      <w:pPr>
                        <w:widowControl w:val="0"/>
                        <w:spacing w:line="240" w:lineRule="exact"/>
                        <w:jc w:val="right"/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</w:rPr>
                        <w:t xml:space="preserve">Настраиваем </w:t>
                      </w:r>
                      <w:r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  <w:lang w:val="en-US"/>
                        </w:rPr>
                        <w:t>sip</w:t>
                      </w:r>
                      <w:r w:rsidRPr="0024508A"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</w:rPr>
                        <w:t xml:space="preserve"> </w:t>
                      </w:r>
                      <w:r w:rsidR="0024508A"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</w:rPr>
                        <w:t>телефон сами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E7FF8"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1F020C44" wp14:editId="2C9D43C7">
                <wp:simplePos x="0" y="0"/>
                <wp:positionH relativeFrom="page">
                  <wp:posOffset>7778338</wp:posOffset>
                </wp:positionH>
                <wp:positionV relativeFrom="page">
                  <wp:posOffset>8231302</wp:posOffset>
                </wp:positionV>
                <wp:extent cx="6809105" cy="1597137"/>
                <wp:effectExtent l="0" t="0" r="0" b="3175"/>
                <wp:wrapNone/>
                <wp:docPr id="57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09105" cy="1597137"/>
                        </a:xfrm>
                        <a:custGeom>
                          <a:avLst/>
                          <a:gdLst>
                            <a:gd name="T0" fmla="*/ 2102 w 2136"/>
                            <a:gd name="T1" fmla="*/ 511 h 1471"/>
                            <a:gd name="T2" fmla="*/ 2136 w 2136"/>
                            <a:gd name="T3" fmla="*/ 47 h 1471"/>
                            <a:gd name="T4" fmla="*/ 0 w 2136"/>
                            <a:gd name="T5" fmla="*/ 211 h 1471"/>
                            <a:gd name="T6" fmla="*/ 0 w 2136"/>
                            <a:gd name="T7" fmla="*/ 511 h 1471"/>
                            <a:gd name="T8" fmla="*/ 0 w 2136"/>
                            <a:gd name="T9" fmla="*/ 1471 h 1471"/>
                            <a:gd name="T10" fmla="*/ 1927 w 2136"/>
                            <a:gd name="T11" fmla="*/ 1471 h 1471"/>
                            <a:gd name="T12" fmla="*/ 1939 w 2136"/>
                            <a:gd name="T13" fmla="*/ 1428 h 1471"/>
                            <a:gd name="T14" fmla="*/ 2102 w 2136"/>
                            <a:gd name="T15" fmla="*/ 511 h 14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136" h="1471">
                              <a:moveTo>
                                <a:pt x="2102" y="511"/>
                              </a:moveTo>
                              <a:cubicBezTo>
                                <a:pt x="2118" y="354"/>
                                <a:pt x="2129" y="199"/>
                                <a:pt x="2136" y="47"/>
                              </a:cubicBezTo>
                              <a:cubicBezTo>
                                <a:pt x="1803" y="0"/>
                                <a:pt x="976" y="63"/>
                                <a:pt x="0" y="211"/>
                              </a:cubicBezTo>
                              <a:cubicBezTo>
                                <a:pt x="0" y="511"/>
                                <a:pt x="0" y="511"/>
                                <a:pt x="0" y="511"/>
                              </a:cubicBezTo>
                              <a:cubicBezTo>
                                <a:pt x="0" y="1471"/>
                                <a:pt x="0" y="1471"/>
                                <a:pt x="0" y="1471"/>
                              </a:cubicBezTo>
                              <a:cubicBezTo>
                                <a:pt x="1927" y="1471"/>
                                <a:pt x="1927" y="1471"/>
                                <a:pt x="1927" y="1471"/>
                              </a:cubicBezTo>
                              <a:cubicBezTo>
                                <a:pt x="1931" y="1457"/>
                                <a:pt x="1935" y="1443"/>
                                <a:pt x="1939" y="1428"/>
                              </a:cubicBezTo>
                              <a:cubicBezTo>
                                <a:pt x="2019" y="1131"/>
                                <a:pt x="2071" y="819"/>
                                <a:pt x="2102" y="51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" o:spid="_x0000_s1026" style="position:absolute;margin-left:612.45pt;margin-top:648.15pt;width:536.15pt;height:125.75pt;z-index: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36,14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" path="m2102,511v16,-157,27,-312,34,-464c1803,,976,63,,211,,511,,511,,511v,960,,960,,960c1927,1471,1927,1471,1927,1471v4,-14,8,-28,12,-43c2019,1131,2071,819,2102,511xe" fillcolor="#2e3640" stroked="f" strokecolor="#212120">
                <v:shadow color="#8c8682"/>
                <v:path arrowok="t" o:connecttype="custom" o:connectlocs="6700720,554818;6809105,51030;0,229093;0,554818;0,1597137;6142858,1597137;6181112,1550450;6700720,554818" o:connectangles="0,0,0,0,0,0,0,0"/>
                <w10:wrap anchorx="page" anchory="page"/>
              </v:shape>
            </w:pict>
          </mc:Fallback>
        </mc:AlternateContent>
      </w:r>
      <w:r w:rsidR="00B0679A">
        <w:rPr>
          <w:lang w:val="en-US" w:bidi="ru-RU"/>
        </w:rPr>
        <w:t xml:space="preserve"> </w:t>
      </w:r>
      <w:r w:rsidR="00C81C35">
        <w:rPr>
          <w:lang w:bidi="ru-RU"/>
        </w:rPr>
        <w:br w:type="page"/>
      </w:r>
    </w:p>
    <w:p w:rsidR="00E90EEF" w:rsidRDefault="00EA018C" w:rsidP="00E90EEF">
      <w:pPr>
        <w:ind w:left="11199" w:firstLine="720"/>
      </w:pPr>
      <w:r>
        <w:rPr>
          <w:noProof/>
        </w:rPr>
        <w:lastRenderedPageBreak/>
        <w:drawing>
          <wp:anchor distT="0" distB="0" distL="114300" distR="114300" simplePos="0" relativeHeight="251731456" behindDoc="0" locked="0" layoutInCell="1" allowOverlap="1" wp14:anchorId="0F0CDB7A" wp14:editId="7B4C95E2">
            <wp:simplePos x="0" y="0"/>
            <wp:positionH relativeFrom="column">
              <wp:posOffset>7964805</wp:posOffset>
            </wp:positionH>
            <wp:positionV relativeFrom="paragraph">
              <wp:posOffset>740797</wp:posOffset>
            </wp:positionV>
            <wp:extent cx="4108862" cy="6848104"/>
            <wp:effectExtent l="0" t="0" r="6350" b="0"/>
            <wp:wrapNone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0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08862" cy="68481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6664">
        <w:rPr>
          <w:noProof/>
        </w:rPr>
        <w:drawing>
          <wp:anchor distT="0" distB="0" distL="114300" distR="114300" simplePos="0" relativeHeight="251730432" behindDoc="0" locked="0" layoutInCell="1" allowOverlap="1" wp14:anchorId="25584035" wp14:editId="45A3EAB9">
            <wp:simplePos x="0" y="0"/>
            <wp:positionH relativeFrom="column">
              <wp:posOffset>1673258</wp:posOffset>
            </wp:positionH>
            <wp:positionV relativeFrom="paragraph">
              <wp:posOffset>1908455</wp:posOffset>
            </wp:positionV>
            <wp:extent cx="4153988" cy="6923314"/>
            <wp:effectExtent l="0" t="0" r="0" b="0"/>
            <wp:wrapNone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39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3988" cy="69233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DD4">
        <w:rPr>
          <w:noProof/>
        </w:rPr>
        <mc:AlternateContent>
          <mc:Choice Requires="wpg">
            <w:drawing>
              <wp:anchor distT="0" distB="0" distL="114300" distR="114300" simplePos="0" relativeHeight="251687424" behindDoc="0" locked="0" layoutInCell="1" allowOverlap="1" wp14:anchorId="3C70A143" wp14:editId="47E749F3">
                <wp:simplePos x="0" y="0"/>
                <wp:positionH relativeFrom="page">
                  <wp:posOffset>13404025</wp:posOffset>
                </wp:positionH>
                <wp:positionV relativeFrom="page">
                  <wp:posOffset>542925</wp:posOffset>
                </wp:positionV>
                <wp:extent cx="853440" cy="701040"/>
                <wp:effectExtent l="0" t="0" r="22860" b="22860"/>
                <wp:wrapNone/>
                <wp:docPr id="145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46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55.45pt;margin-top:42.75pt;width:67.2pt;height:55.2pt;z-index:251687424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f/WsMA&#10;AADcAAAADwAAAGRycy9kb3ducmV2LnhtbERPS2vCQBC+F/oflhF6KbqxiNToKqVYFEoPPvA8Zsck&#10;mJlNs1sT/fXdgtDbfHzPmS06rtSFGl86MTAcJKBIMmdLyQ3sdx/9V1A+oFisnJCBK3lYzB8fZpha&#10;18qGLtuQqxgiPkUDRQh1qrXPCmL0A1eTRO7kGsYQYZNr22Abw7nSL0ky1oylxIYCa3ovKDtvf9jA&#10;11Dz5HvJy8w/f7abW35YrY9szFOve5uCCtSFf/HdvbZx/mgMf8/EC/T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9f/WsMAAADcAAAADwAAAAAAAAAAAAAAAACYAgAAZHJzL2Rv&#10;d25yZXYueG1sUEsFBgAAAAAEAAQA9QAAAIgDAAAAAA=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ePecIA&#10;AADcAAAADwAAAGRycy9kb3ducmV2LnhtbERPS2sCMRC+C/6HMEJvNdGWKqtRRJG+DvV58DZsxs3i&#10;ZrJsUt3++6ZQ8DYf33Om89ZV4kpNKD1rGPQVCOLcm5ILDYf9+nEMIkRkg5Vn0vBDAeazbmeKmfE3&#10;3tJ1FwuRQjhkqMHGWGdShtySw9D3NXHizr5xGBNsCmkavKVwV8mhUi/SYcmpwWJNS0v5ZfftNByt&#10;Ojnl5EJ9fazyw/7z6X1TvWr90GsXExCR2ngX/7vfTJr/PIK/Z9IFcvY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t495wgAAANwAAAAPAAAAAAAAAAAAAAAAAJgCAABkcnMvZG93&#10;bnJldi54bWxQSwUGAAAAAAQABAD1AAAAhwMAAAAA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E90EEF">
        <w:rPr>
          <w:lang w:bidi="ru-RU"/>
        </w:rPr>
        <w:br w:type="page"/>
      </w:r>
      <w:r w:rsidR="00E90EEF">
        <w:rPr>
          <w:noProof/>
        </w:rPr>
        <mc:AlternateContent>
          <mc:Choice Requires="wps">
            <w:drawing>
              <wp:anchor distT="36576" distB="36576" distL="36576" distR="36576" simplePos="0" relativeHeight="251685376" behindDoc="0" locked="0" layoutInCell="1" allowOverlap="1" wp14:anchorId="45E4BA5A" wp14:editId="72CDDB1F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13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90EEF" w:rsidRPr="004D2C02" w:rsidRDefault="00E90EEF" w:rsidP="00E90EEF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B45557" w:rsidRPr="005A2459" w:rsidRDefault="00B45557" w:rsidP="00B45557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НАСТРОЙКА</w:t>
                            </w:r>
                          </w:p>
                          <w:p w:rsidR="00B45557" w:rsidRPr="005A2459" w:rsidRDefault="00B45557" w:rsidP="00B45557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B45557" w:rsidRPr="00B45557" w:rsidRDefault="00B45557" w:rsidP="00B45557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Для того чтобы попасть в меню настройки, необходимо </w:t>
                            </w:r>
                            <w:r w:rsidR="004812FA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нажать на ключик в нижнем левом углу приложения.</w:t>
                            </w:r>
                          </w:p>
                          <w:p w:rsidR="00B45557" w:rsidRPr="00B45557" w:rsidRDefault="00B45557" w:rsidP="00B45557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</w:p>
                          <w:p w:rsidR="00B45557" w:rsidRPr="004812FA" w:rsidRDefault="00B45557" w:rsidP="00B45557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 w:rsidRPr="003F64D7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В этом окне нажимаем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 w:rsidR="004812FA">
                              <w:rPr>
                                <w:rFonts w:ascii="Arial" w:hAnsi="Arial" w:cs="Arial"/>
                                <w:color w:val="EF792F"/>
                              </w:rPr>
                              <w:t>Д</w:t>
                            </w:r>
                            <w:proofErr w:type="gramEnd"/>
                            <w:r w:rsidR="004812FA">
                              <w:rPr>
                                <w:rFonts w:ascii="Arial" w:hAnsi="Arial" w:cs="Arial"/>
                                <w:color w:val="EF792F"/>
                              </w:rPr>
                              <w:t>обавить аккаунт</w:t>
                            </w:r>
                          </w:p>
                          <w:p w:rsidR="00E90EEF" w:rsidRPr="00B45557" w:rsidRDefault="00E90EEF" w:rsidP="00B45557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31" type="#_x0000_t202" style="position:absolute;left:0;text-align:left;margin-left:143.05pt;margin-top:43.95pt;width:327.25pt;height:137.95pt;z-index:25168537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" filled="f" fillcolor="#fffffe" stroked="f" strokecolor="#212120" insetpen="t">
                <v:textbox inset="2.88pt,2.88pt,2.88pt,2.88pt">
                  <w:txbxContent>
                    <w:p w:rsidR="00E90EEF" w:rsidRPr="004D2C02" w:rsidRDefault="00E90EEF" w:rsidP="00E90EEF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B45557" w:rsidRPr="005A2459" w:rsidRDefault="00B45557" w:rsidP="00B45557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НАСТРОЙКА</w:t>
                      </w:r>
                    </w:p>
                    <w:p w:rsidR="00B45557" w:rsidRPr="005A2459" w:rsidRDefault="00B45557" w:rsidP="00B45557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B45557" w:rsidRPr="00B45557" w:rsidRDefault="00B45557" w:rsidP="00B45557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Для того чтобы попасть в меню настройки, необходимо </w:t>
                      </w:r>
                      <w:r w:rsidR="004812FA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нажать на ключик в нижнем левом углу приложения.</w:t>
                      </w:r>
                    </w:p>
                    <w:p w:rsidR="00B45557" w:rsidRPr="00B45557" w:rsidRDefault="00B45557" w:rsidP="00B45557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</w:rPr>
                      </w:pPr>
                    </w:p>
                    <w:p w:rsidR="00B45557" w:rsidRPr="004812FA" w:rsidRDefault="00B45557" w:rsidP="00B45557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 w:rsidRPr="003F64D7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В этом окне нажимаем</w:t>
                      </w:r>
                      <w:proofErr w:type="gramStart"/>
                      <w:r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 w:rsidR="004812FA">
                        <w:rPr>
                          <w:rFonts w:ascii="Arial" w:hAnsi="Arial" w:cs="Arial"/>
                          <w:color w:val="EF792F"/>
                        </w:rPr>
                        <w:t>Д</w:t>
                      </w:r>
                      <w:proofErr w:type="gramEnd"/>
                      <w:r w:rsidR="004812FA">
                        <w:rPr>
                          <w:rFonts w:ascii="Arial" w:hAnsi="Arial" w:cs="Arial"/>
                          <w:color w:val="EF792F"/>
                        </w:rPr>
                        <w:t>обавить аккаунт</w:t>
                      </w:r>
                    </w:p>
                    <w:p w:rsidR="00E90EEF" w:rsidRPr="00B45557" w:rsidRDefault="00E90EEF" w:rsidP="00B45557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681380C4" wp14:editId="4F3FD12B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136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68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DhL4FI1AQAABA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5E484306" wp14:editId="1540264F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137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68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g">
            <w:drawing>
              <wp:anchor distT="0" distB="0" distL="114300" distR="114300" simplePos="0" relativeHeight="251689472" behindDoc="0" locked="0" layoutInCell="1" allowOverlap="1" wp14:anchorId="590A521B" wp14:editId="7BFCB27E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138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139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689472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+cu8MA&#10;AADcAAAADwAAAGRycy9kb3ducmV2LnhtbERPTWvCQBC9F/oflil4qxsVg8ZspBRaPRXUUvA2Zsck&#10;mJ2N2TWJ/75bKHibx/ucdD2YWnTUusqygsk4AkGcW11xoeD78PG6AOE8ssbaMim4k4N19vyUYqJt&#10;zzvq9r4QIYRdggpK75tESpeXZNCNbUMcuLNtDfoA20LqFvsQbmo5jaJYGqw4NJTY0HtJ+WV/MwpO&#10;/fXYzTbHn8+vbXcoNhJ38zhWavQyvK1AeBr8Q/zv3uowf7aEv2fCB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U+cu8MAAADcAAAADwAAAAAAAAAAAAAAAACYAgAAZHJzL2Rv&#10;d25yZXYueG1sUEsFBgAAAAAEAAQA9QAAAIgDAAAAAA=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b3y8UA&#10;AADcAAAADwAAAGRycy9kb3ducmV2LnhtbESPQWvDMAyF74P9B6PBbquzsXZbVreUlkJ7KTTZDxCx&#10;ZofFcoi9Nt2vnw6F3iTe03uf5ssxdOpEQ2ojG3ieFKCIm2hbdga+6u3TO6iUkS12kcnAhRIsF/d3&#10;cyxtPPORTlV2SkI4lWjA59yXWqfGU8A0iT2xaN9xCJhlHZy2A54lPHT6pShmOmDL0uCxp7Wn5qf6&#10;DQa6j2pFezfWhzd3rA/tbjP1+z9jHh/G1SeoTGO+ma/XOyv4r4Ivz8gEevE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VvfLxQAAANwAAAAPAAAAAAAAAAAAAAAAAJgCAABkcnMv&#10;ZG93bnJldi54bWxQSwUGAAAAAAQABAD1AAAAigMAAAAA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36R8QA&#10;AADcAAAADwAAAGRycy9kb3ducmV2LnhtbERPyWrDMBC9F/oPYgq9JbJNSIJj2ZSCQ+ihkOXQ3ibW&#10;eGmtkbHUxPn7qhDobR5vnayYTC8uNLrOsoJ4HoEgrqzuuFFwOpazNQjnkTX2lknBjRwU+eNDhqm2&#10;V97T5eAbEULYpaig9X5IpXRVSwbd3A7EgavtaNAHODZSj3gN4aaXSRQtpcGOQ0OLA722VH0ffoyC&#10;9/2XfStrmyyW5rb93K5W8cfurNTz0/SyAeFp8v/iu3unw/xFDH/PhAt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N+kfEAAAA3AAAAA8AAAAAAAAAAAAAAAAAmAIAAGRycy9k&#10;b3ducmV2LnhtbFBLBQYAAAAABAAEAPUAAACJAwAAAAA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1TGsQA&#10;AADcAAAADwAAAGRycy9kb3ducmV2LnhtbERP32vCMBB+H/g/hBP2MjRVxpDaVEQYOIqIrm6vR3O2&#10;3ZpLSTLt/nsjDPZ2H9/Py1aD6cSFnG8tK5hNExDEldUt1wrK99fJAoQPyBo7y6Tglzys8tFDhqm2&#10;Vz7Q5RhqEUPYp6igCaFPpfRVQwb91PbEkTtbZzBE6GqpHV5juOnkPElepMGWY0ODPW0aqr6PP0bB&#10;rvgoXCHL2efbcNruvk7SF097pR7Hw3oJItAQ/sV/7q2O85/ncH8mXi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9UxrEAAAA3AAAAA8AAAAAAAAAAAAAAAAAmAIAAGRycy9k&#10;b3ducmV2LnhtbFBLBQYAAAAABAAEAPUAAACJAwAAAAA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/YZcMA&#10;AADcAAAADwAAAGRycy9kb3ducmV2LnhtbERP30vDMBB+H+x/CDfwbUvnVKQ2HVNUKvriLD6fzdmW&#10;NZeQxLX+90YY7O0+vp9XbCcziCP50FtWsF5lIIgbq3tuFdQfT8tbECEiaxwsk4JfCrAt57MCc21H&#10;fqfjPrYihXDIUUEXo8ulDE1HBsPKOuLEfVtvMCboW6k9jincDPIyy26kwZ5TQ4eOHjpqDvsfo2BD&#10;X7v61bvx0z1XdRXfXu7rx2ulLhbT7g5EpCmexSd3pdP8qw38P5Muk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/YZcMAAADcAAAADwAAAAAAAAAAAAAAAACYAgAAZHJzL2Rv&#10;d25yZXYueG1sUEsFBgAAAAAEAAQA9QAAAIgDAAAAAA=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 w:rsidR="00E90EEF">
        <w:rPr>
          <w:noProof/>
        </w:rPr>
        <mc:AlternateContent>
          <mc:Choice Requires="wps">
            <w:drawing>
              <wp:anchor distT="36576" distB="36576" distL="36576" distR="36576" simplePos="0" relativeHeight="251686400" behindDoc="0" locked="0" layoutInCell="1" allowOverlap="1" wp14:anchorId="28588010" wp14:editId="6635BC0E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14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90EEF" w:rsidRPr="00893419" w:rsidRDefault="00893419" w:rsidP="00E90EEF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Появятся готовые мастера для различных операторов связи. Пролистываем это окно вниз.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032" type="#_x0000_t202" style="position:absolute;left:0;text-align:left;margin-left:664.15pt;margin-top:635.8pt;width:220.5pt;height:108pt;z-index:25168640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" filled="f" fillcolor="#fffffe" stroked="f" strokecolor="#212120" insetpen="t">
                <v:textbox inset="2.88pt,2.88pt,2.88pt,2.88pt">
                  <w:txbxContent>
                    <w:p w:rsidR="00E90EEF" w:rsidRPr="00893419" w:rsidRDefault="00893419" w:rsidP="00E90EEF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Появятся готовые мастера для различных операторов связи. Пролистываем это окно вниз.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g">
            <w:drawing>
              <wp:anchor distT="0" distB="0" distL="114300" distR="114300" simplePos="0" relativeHeight="251690496" behindDoc="0" locked="0" layoutInCell="1" allowOverlap="1" wp14:anchorId="367C418C" wp14:editId="57EB773E">
                <wp:simplePos x="0" y="0"/>
                <wp:positionH relativeFrom="column">
                  <wp:posOffset>13883640</wp:posOffset>
                </wp:positionH>
                <wp:positionV relativeFrom="paragraph">
                  <wp:posOffset>0</wp:posOffset>
                </wp:positionV>
                <wp:extent cx="1369695" cy="9601200"/>
                <wp:effectExtent l="5715" t="9525" r="5715" b="9525"/>
                <wp:wrapNone/>
                <wp:docPr id="148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2224" y="360"/>
                          <a:chExt cx="2157" cy="15120"/>
                        </a:xfrm>
                      </wpg:grpSpPr>
                      <wps:wsp>
                        <wps:cNvPr id="149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Freeform 85"/>
                        <wps:cNvSpPr>
                          <a:spLocks/>
                        </wps:cNvSpPr>
                        <wps:spPr bwMode="auto">
                          <a:xfrm>
                            <a:off x="22756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093.2pt;margin-top:0;width:107.85pt;height:756pt;z-index:251690496" coordorigin="22224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XU97wA&#10;AADcAAAADwAAAGRycy9kb3ducmV2LnhtbERPzQrCMAy+C75DieBNO0VEp1VEFLw6B17jGrfhms61&#10;6nx7Kwje8vH9ZrluTSWe1LjSsoLRMAJBnFldcq4gPe0HMxDOI2usLJOCNzlYr7qdJcbavvhIz8Tn&#10;IoSwi1FB4X0dS+myggy6oa2JA3e1jUEfYJNL3eArhJtKjqNoKg2WHBoKrGlbUHZLHkbBOdcXN43Q&#10;T6RNE51ed8novlOq32s3CxCeWv8X/9wHHeZP5vB9JlwgVx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bxdT3vAAAANwAAAAPAAAAAAAAAAAAAAAAAJgCAABkcnMvZG93bnJldi54&#10;bWxQSwUGAAAAAAQABAD1AAAAgQMAAAAA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SrJccA&#10;AADcAAAADwAAAGRycy9kb3ducmV2LnhtbESPQWvCQBCF74L/YRmhN93UopXUVSQgtAepTVvxOM1O&#10;k2B2Ns1uNf77zkHobYb35r1vluveNepMXag9G7ifJKCIC29rLg18vG/HC1AhIltsPJOBKwVYr4aD&#10;JabWX/iNznkslYRwSNFAFWObah2KihyGiW+JRfv2ncMoa1dq2+FFwl2jp0ky1w5rloYKW8oqKk75&#10;rzPwoq/zx8/XfPGwyX76r91xf5hmpTF3o37zBCpSH//Nt+tnK/gzwZdnZAK9+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GEqyXHAAAA3AAAAA8AAAAAAAAAAAAAAAAAmAIAAGRy&#10;cy9kb3ducmV2LnhtbFBLBQYAAAAABAAEAPUAAACMAwAAAAA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UC4sEA&#10;AADcAAAADwAAAGRycy9kb3ducmV2LnhtbERPTWsCMRC9C/0PYQQvpSZqW8rWKCIoXl1rz+Nmulnc&#10;TLabqKu/3hQK3ubxPmc671wtztSGyrOG0VCBIC68qbjU8LVbvXyACBHZYO2ZNFwpwHz21JtiZvyF&#10;t3TOYylSCIcMNdgYm0zKUFhyGIa+IU7cj28dxgTbUpoWLync1XKs1Lt0WHFqsNjQ0lJxzE9Ow37/&#10;PJHfv+owsea1UAeK6/xmtB70u8UniEhdfIj/3RuT5r+N4O+ZdIGc3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LVAuLBAAAA3AAAAA8AAAAAAAAAAAAAAAAAmAIAAGRycy9kb3du&#10;cmV2LnhtbFBLBQYAAAAABAAEAPUAAACGAwAAAAA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sZpcQA&#10;AADcAAAADwAAAGRycy9kb3ducmV2LnhtbERP22rCQBB9L/Qflin0rdkYUCR1ldgLLQWVpv2AaXaa&#10;DWZn0+wa4993BcG3OZzrLFajbcVAvW8cK5gkKQjiyumGawXfX68PcxA+IGtsHZOCE3lYLW9vFphr&#10;d+RPGspQixjCPkcFJoQul9JXhiz6xHXEkft1vcUQYV9L3eMxhttWZmk6kxYbjg0GO3oyVO3Lg1Xw&#10;8TM1L9UmQ1c8l8Xfdrc+DG9rpe7vxuIRRKAxXMUX97uO86cZnJ+JF8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bGaXEAAAA3AAAAA8AAAAAAAAAAAAAAAAAmAIAAGRycy9k&#10;b3ducmV2LnhtbFBLBQYAAAAABAAEAPUAAACJAwAAAAA=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1LA8EA&#10;AADcAAAADwAAAGRycy9kb3ducmV2LnhtbERP22oCMRB9F/yHMELfNKuilq1RRHCV+qT1A4bNdHfb&#10;zWRJspf+vSkU+jaHc53tfjC16Mj5yrKC+SwBQZxbXXGh4PFxmr6C8AFZY22ZFPyQh/1uPNpiqm3P&#10;N+ruoRAxhH2KCsoQmlRKn5dk0M9sQxy5T+sMhghdIbXDPoabWi6SZC0NVhwbSmzoWFL+fW+NgvdL&#10;suENPVyL/pYds/x8+LqelXqZDIc3EIGG8C/+c190nL9awu8z8QK5e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tSwPBAAAA3AAAAA8AAAAAAAAAAAAAAAAAmAIAAGRycy9kb3du&#10;cmV2LnhtbFBLBQYAAAAABAAEAPUAAACGAwAAAAA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EC370C" w:rsidRDefault="00E37532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46816" behindDoc="0" locked="0" layoutInCell="1" allowOverlap="1" wp14:anchorId="36EA9F42" wp14:editId="61EC7F9D">
                <wp:simplePos x="0" y="0"/>
                <wp:positionH relativeFrom="column">
                  <wp:posOffset>14031595</wp:posOffset>
                </wp:positionH>
                <wp:positionV relativeFrom="paragraph">
                  <wp:posOffset>3365</wp:posOffset>
                </wp:positionV>
                <wp:extent cx="1369695" cy="9613265"/>
                <wp:effectExtent l="0" t="0" r="0" b="26035"/>
                <wp:wrapNone/>
                <wp:docPr id="49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13265"/>
                          <a:chOff x="22224" y="341"/>
                          <a:chExt cx="2157" cy="15139"/>
                        </a:xfrm>
                      </wpg:grpSpPr>
                      <wps:wsp>
                        <wps:cNvPr id="66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85"/>
                        <wps:cNvSpPr>
                          <a:spLocks/>
                        </wps:cNvSpPr>
                        <wps:spPr bwMode="auto">
                          <a:xfrm>
                            <a:off x="22756" y="341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4.85pt;margin-top:.25pt;width:107.85pt;height:756.95pt;z-index:251746816" coordorigin="22224,341" coordsize="2157,1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L7b70A&#10;AADbAAAADwAAAGRycy9kb3ducmV2LnhtbESPwQrCMBBE74L/EFbwpqkiRapRRBS8Wgte12Zti82m&#10;NlHr3xtB8DjMzBtmue5MLZ7Uusqygsk4AkGcW11xoSA77UdzEM4ja6wtk4I3OViv+r0lJtq++EjP&#10;1BciQNglqKD0vkmkdHlJBt3YNsTBu9rWoA+yLaRu8RXgppbTKIqlwYrDQokNbUvKb+nDKDgX+uLi&#10;CP1M2izV2XWXTu47pYaDbrMA4anz//CvfdAK4hi+X8IPkK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gNL7b70AAADbAAAADwAAAAAAAAAAAAAAAACYAgAAZHJzL2Rvd25yZXYu&#10;eG1sUEsFBgAAAAAEAAQA9QAAAII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tyZsYA&#10;AADbAAAADwAAAGRycy9kb3ducmV2LnhtbESPQWvCQBSE70L/w/IKvemmFqJEN0ECBXsQa9qKx2f2&#10;NQnNvo3ZrcZ/7xaEHoeZ+YZZZoNpxZl611hW8DyJQBCXVjdcKfj8eB3PQTiPrLG1TAqu5CBLH0ZL&#10;TLS98I7Oha9EgLBLUEHtfZdI6cqaDLqJ7YiD9217gz7IvpK6x0uAm1ZOoyiWBhsOCzV2lNdU/hS/&#10;RsGbvMazr20xf1nlp+G4Obzvp3ml1NPjsFqA8DT4//C9vdYK4hn8fQk/QKY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4tyZsYAAADbAAAADwAAAAAAAAAAAAAAAACYAgAAZHJz&#10;L2Rvd25yZXYueG1sUEsFBgAAAAAEAAQA9QAAAIsDAAAAAA=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41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yRq8AA&#10;AADbAAAADwAAAGRycy9kb3ducmV2LnhtbERPW2vCMBR+H/gfwhH2MmyyKUVqo8hgY6+rl+djc2yK&#10;zUltMu3265eHwR4/vnu5GV0nbjSE1rOG50yBIK69abnRsN+9zZYgQkQ22HkmDd8UYLOePJRYGH/n&#10;T7pVsREphEOBGmyMfSFlqC05DJnviRN39oPDmODQSDPgPYW7Tr4olUuHLacGiz29Wqov1ZfTcDg8&#10;zeXxqk5zaxa1OlF8r36M1o/TcbsCEWmM/+I/94fRkKex6Uv6AXL9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eyRq8AAAADbAAAADwAAAAAAAAAAAAAAAACYAgAAZHJzL2Rvd25y&#10;ZXYueG1sUEsFBgAAAAAEAAQA9QAAAIU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RXAMUA&#10;AADbAAAADwAAAGRycy9kb3ducmV2LnhtbESP3WrCQBSE7wXfYTlC7+pGodKmrhL/sBS0NO0DnGZP&#10;s8Hs2ZhdY/r23ULBy2FmvmHmy97WoqPWV44VTMYJCOLC6YpLBZ8fu/tHED4ga6wdk4If8rBcDAdz&#10;TLW78jt1eShFhLBPUYEJoUml9IUhi37sGuLofbvWYoiyLaVu8RrhtpbTJJlJixXHBYMNrQ0Vp/xi&#10;Fbx+PZhtcZiiyzZ5dj6+rS7dfqXU3ajPnkEE6sMt/N9+0QpmT/D3Jf4Au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lFcAxQAAANsAAAAPAAAAAAAAAAAAAAAAAJgCAABkcnMv&#10;ZG93bnJldi54bWxQSwUGAAAAAAQABAD1AAAAig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iHb7wA&#10;AADbAAAADwAAAGRycy9kb3ducmV2LnhtbERPSwrCMBDdC94hjOBOU11YqUYRwQ+68nOAoRnbajMp&#10;SdR6e7MQXD7ef75sTS1e5HxlWcFomIAgzq2uuFBwvWwGUxA+IGusLZOCD3lYLrqdOWbavvlEr3Mo&#10;RAxhn6GCMoQmk9LnJRn0Q9sQR+5mncEQoSukdviO4aaW4ySZSIMVx4YSG1qXlD/OT6PgsE9STunq&#10;nuhP2/U2363ux51S/V67moEI1Ia/+OfeawVpXB+/xB8gF1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YeIdvvAAAANsAAAAPAAAAAAAAAAAAAAAAAJgCAABkcnMvZG93bnJldi54&#10;bWxQSwUGAAAAAAQABAD1AAAAgQMAAAAA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rPr>
          <w:lang w:bidi="ru-RU"/>
        </w:rPr>
      </w:pPr>
    </w:p>
    <w:p w:rsidR="00AD2D4A" w:rsidRDefault="009844FD" w:rsidP="00AD2D4A">
      <w:pPr>
        <w:ind w:left="11199" w:firstLine="720"/>
      </w:pPr>
      <w:r>
        <w:rPr>
          <w:noProof/>
        </w:rPr>
        <w:drawing>
          <wp:anchor distT="0" distB="0" distL="114300" distR="114300" simplePos="0" relativeHeight="251733504" behindDoc="0" locked="0" layoutInCell="1" allowOverlap="1" wp14:anchorId="6F309455" wp14:editId="35B7861A">
            <wp:simplePos x="0" y="0"/>
            <wp:positionH relativeFrom="column">
              <wp:posOffset>8033830</wp:posOffset>
            </wp:positionH>
            <wp:positionV relativeFrom="paragraph">
              <wp:posOffset>68580</wp:posOffset>
            </wp:positionV>
            <wp:extent cx="4175125" cy="6958330"/>
            <wp:effectExtent l="0" t="0" r="0" b="0"/>
            <wp:wrapNone/>
            <wp:docPr id="228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2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5125" cy="6958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2D4A">
        <w:rPr>
          <w:noProof/>
        </w:rPr>
        <mc:AlternateContent>
          <mc:Choice Requires="wpg">
            <w:drawing>
              <wp:anchor distT="0" distB="0" distL="114300" distR="114300" simplePos="0" relativeHeight="251697664" behindDoc="0" locked="0" layoutInCell="1" allowOverlap="1" wp14:anchorId="5CA06BC9" wp14:editId="1153DDC8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171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72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697664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Az5MQA&#10;AADcAAAADwAAAGRycy9kb3ducmV2LnhtbERPS2vCQBC+F/oflhF6KbrRg4/UVUqxKBQPPuh5mp0m&#10;wcxsml1N7K/vFgRv8/E9Z77suFIXanzpxMBwkIAiyZwtJTdwPLz3p6B8QLFYOSEDV/KwXDw+zDG1&#10;rpUdXfYhVzFEfIoGihDqVGufFcToB64midy3axhDhE2ubYNtDOdKj5JkrBlLiQ0F1vRWUHban9nA&#10;dqh59rPiVeafP9rdb/653nyxMU+97vUFVKAu3MU398bG+ZMR/D8TL9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AM+TEAAAA3AAAAA8AAAAAAAAAAAAAAAAAmAIAAGRycy9k&#10;b3ducmV2LnhtbFBLBQYAAAAABAAEAPUAAACJAwAAAAA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BDx8MA&#10;AADcAAAADwAAAGRycy9kb3ducmV2LnhtbERPTWsCMRC9C/0PYQq91aQKtWyNIi1Sqwftag/ehs24&#10;WbqZLJuo6783QsHbPN7njKedq8WJ2lB51vDSVyCIC28qLjXstvPnNxAhIhusPZOGCwWYTh56Y8yM&#10;P/MPnfJYihTCIUMNNsYmkzIUlhyGvm+IE3fwrcOYYFtK0+I5hbtaDpR6lQ4rTg0WG/qwVPzlR6fh&#10;16q9U07O1Hr5Wey2q+H3pv7S+umxm72DiNTFu/jfvTBp/mgIt2fSBXJy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+BDx8MAAADcAAAADwAAAAAAAAAAAAAAAACYAgAAZHJzL2Rv&#10;d25yZXYueG1sUEsFBgAAAAAEAAQA9QAAAIgDAAAAAA=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36576" distB="36576" distL="36576" distR="36576" simplePos="0" relativeHeight="251695616" behindDoc="0" locked="0" layoutInCell="1" allowOverlap="1" wp14:anchorId="596FFA60" wp14:editId="37E521F9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17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4D2C02" w:rsidRDefault="00AD2D4A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893419" w:rsidRPr="004D32DA" w:rsidRDefault="00893419" w:rsidP="0089341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ДОБАВЛЕНИЕ</w:t>
                            </w:r>
                            <w:r w:rsidRPr="004D32DA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АККАУНТА</w:t>
                            </w:r>
                          </w:p>
                          <w:p w:rsidR="00893419" w:rsidRPr="004D32DA" w:rsidRDefault="00893419" w:rsidP="00893419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893419" w:rsidRPr="00893419" w:rsidRDefault="00893419" w:rsidP="00893419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 w:rsidRPr="00893419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Выбираем мастера</w:t>
                            </w: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Basic</w:t>
                            </w: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. </w:t>
                            </w:r>
                            <w:r w:rsidRPr="00893419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Нажимаем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, получим окно справа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  <w:lang w:val="en-US"/>
                              </w:rPr>
                              <w:t>:</w:t>
                            </w:r>
                          </w:p>
                          <w:p w:rsidR="00AD2D4A" w:rsidRPr="00893419" w:rsidRDefault="00AD2D4A" w:rsidP="0089341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143.05pt;margin-top:43.95pt;width:327.25pt;height:137.95pt;z-index:25169561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" filled="f" fillcolor="#fffffe" stroked="f" strokecolor="#212120" insetpen="t">
                <v:textbox inset="2.88pt,2.88pt,2.88pt,2.88pt">
                  <w:txbxContent>
                    <w:p w:rsidR="00AD2D4A" w:rsidRPr="004D2C02" w:rsidRDefault="00AD2D4A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893419" w:rsidRPr="00893419" w:rsidRDefault="00893419" w:rsidP="0089341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ДОБАВЛЕНИЕ</w:t>
                      </w:r>
                      <w:r w:rsidRPr="00893419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</w:rPr>
                        <w:t>АККАУНТА</w:t>
                      </w:r>
                    </w:p>
                    <w:p w:rsidR="00893419" w:rsidRPr="00893419" w:rsidRDefault="00893419" w:rsidP="00893419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893419" w:rsidRPr="00893419" w:rsidRDefault="00893419" w:rsidP="00893419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 w:rsidRPr="00893419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Выбираем мастера</w:t>
                      </w: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Basic</w:t>
                      </w: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 xml:space="preserve">. </w:t>
                      </w:r>
                      <w:r w:rsidRPr="00893419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Нажимаем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, получим окно справа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  <w:lang w:val="en-US"/>
                        </w:rPr>
                        <w:t>:</w:t>
                      </w:r>
                    </w:p>
                    <w:p w:rsidR="00AD2D4A" w:rsidRPr="00893419" w:rsidRDefault="00AD2D4A" w:rsidP="0089341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6C5512EA" wp14:editId="16C38376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175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69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DJ4Xay1AQAABA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6597016F" wp14:editId="6D1EE8AC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176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69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 w:rsidR="00AD2D4A">
        <w:rPr>
          <w:noProof/>
        </w:rPr>
        <mc:AlternateContent>
          <mc:Choice Requires="wpg">
            <w:drawing>
              <wp:anchor distT="0" distB="0" distL="114300" distR="114300" simplePos="0" relativeHeight="251699712" behindDoc="0" locked="0" layoutInCell="1" allowOverlap="1" wp14:anchorId="55D0F728" wp14:editId="4CA6B04B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177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178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699712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mA4MYA&#10;AADcAAAADwAAAGRycy9kb3ducmV2LnhtbESPT2vCQBDF7wW/wzKCt7pRMS2pq5RCq6eCfxC8TbPT&#10;JJidjdk1Sb9951DobYb35r3frDaDq1VHbag8G5hNE1DEubcVFwZOx/fHZ1AhIlusPZOBHwqwWY8e&#10;VphZ3/OeukMslIRwyNBAGWOTaR3ykhyGqW+IRfv2rcMoa1to22Iv4a7W8yRJtcOKpaHEht5Kyq+H&#10;uzPw1d8u3WJ7OX987rpjsdW4X6apMZPx8PoCKtIQ/81/1zsr+E9CK8/IBHr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GmA4MYAAADcAAAADwAAAAAAAAAAAAAAAACYAgAAZHJz&#10;L2Rvd25yZXYueG1sUEsFBgAAAAAEAAQA9QAAAIsDAAAAAA=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CU68EA&#10;AADcAAAADwAAAGRycy9kb3ducmV2LnhtbERPzYrCMBC+L/gOYQRva+qCq3aNIiuCXgRbH2BoZpNi&#10;MylN1OrTm4WFvc3H9zvLde8acaMu1J4VTMYZCOLK65qNgnO5e5+DCBFZY+OZFDwowHo1eFtirv2d&#10;T3QrohEphEOOCmyMbS5lqCw5DGPfEifux3cOY4KdkbrDewp3jfzIsk/psObUYLGlb0vVpbg6Bc2i&#10;2NDB9OVxZk7lsd5vp/bwVGo07DdfICL18V/8597rNH+2gN9n0gVy9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AlOvBAAAA3AAAAA8AAAAAAAAAAAAAAAAAmAIAAGRycy9kb3du&#10;cmV2LnhtbFBLBQYAAAAABAAEAPUAAACGAwAAAAA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jlRsYA&#10;AADcAAAADwAAAGRycy9kb3ducmV2LnhtbESPT4vCQAzF7wt+hyHC3tapIirVUURQZA+Cfw67t9iJ&#10;bXc7mdIZtX57cxC8JbyX936ZLVpXqRs1ofRsoN9LQBFn3pacGzgd118TUCEiW6w8k4EHBVjMOx8z&#10;TK2/855uh5grCeGQooEixjrVOmQFOQw9XxOLdvGNwyhrk2vb4F3CXaUHSTLSDkuWhgJrWhWU/R+u&#10;zsBu/+e/1xc/GI7cY/O7GY/7P9uzMZ/ddjkFFamNb/PremsFfyL48oxMoO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LjlRsYAAADcAAAADwAAAAAAAAAAAAAAAACYAgAAZHJz&#10;L2Rvd25yZXYueG1sUEsFBgAAAAAEAAQA9QAAAIsDAAAAAA=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Z398MA&#10;AADcAAAADwAAAGRycy9kb3ducmV2LnhtbERPS2vCQBC+F/oflil4KWaTHopEN1KEgiVI8dnrkJ0m&#10;qdnZsLvV+O9dQfA2H99zZvPBdOJEzreWFWRJCoK4srrlWsFu+zmegPABWWNnmRRcyMO8eH6aYa7t&#10;mdd02oRaxBD2OSpoQuhzKX3VkEGf2J44cr/WGQwRulpqh+cYbjr5lqbv0mDLsaHBnhYNVcfNv1Gw&#10;Kg+lK+Uu+/ka9svV31768vVbqdHL8DEFEWgID/HdvdRx/iSD2zPxAll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Z398MAAADcAAAADwAAAAAAAAAAAAAAAACYAgAAZHJzL2Rv&#10;d25yZXYueG1sUEsFBgAAAAAEAAQA9QAAAIgDAAAAAA=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rHZMMA&#10;AADcAAAADwAAAGRycy9kb3ducmV2LnhtbERP32vCMBB+H+x/CCfsTVMdG1KN4sY2OraXafH5bM62&#10;2FxCktn635uBsLf7+H7ecj2YTpzJh9aygukkA0FcWd1yraDcvY/nIEJE1thZJgUXCrBe3d8tMde2&#10;5x86b2MtUgiHHBU0MbpcylA1ZDBMrCNO3NF6gzFBX0vtsU/hppOzLHuWBltODQ06em2oOm1/jYJH&#10;OmzKL+/6vfsoyiJ+f76Ub09KPYyGzQJEpCH+i2/uQqf58xn8PZMu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rHZMMAAADcAAAADwAAAAAAAAAAAAAAAACYAgAAZHJzL2Rv&#10;d25yZXYueG1sUEsFBgAAAAAEAAQA9QAAAIgDAAAAAA=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36576" distB="36576" distL="36576" distR="36576" simplePos="0" relativeHeight="251696640" behindDoc="0" locked="0" layoutInCell="1" allowOverlap="1" wp14:anchorId="31C60344" wp14:editId="14780F43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183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893419" w:rsidRDefault="00893419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Здесь изображено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окно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которое необходимо заполнить.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664.15pt;margin-top:635.8pt;width:220.5pt;height:108pt;z-index:25169664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AD2D4A" w:rsidRPr="00893419" w:rsidRDefault="00893419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Здесь изображено </w:t>
                      </w:r>
                      <w:proofErr w:type="gramStart"/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окно</w:t>
                      </w:r>
                      <w:proofErr w:type="gramEnd"/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которое необходимо заполнить.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EC370C" w:rsidRDefault="00EC370C">
      <w:pPr>
        <w:rPr>
          <w:lang w:bidi="ru-RU"/>
        </w:rPr>
      </w:pPr>
    </w:p>
    <w:p w:rsidR="00EC370C" w:rsidRDefault="000E7FB2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32480" behindDoc="0" locked="0" layoutInCell="1" allowOverlap="1" wp14:anchorId="5CEE42B9" wp14:editId="3B8294B0">
            <wp:simplePos x="0" y="0"/>
            <wp:positionH relativeFrom="column">
              <wp:posOffset>1723200</wp:posOffset>
            </wp:positionH>
            <wp:positionV relativeFrom="paragraph">
              <wp:posOffset>1350645</wp:posOffset>
            </wp:positionV>
            <wp:extent cx="4196715" cy="6994525"/>
            <wp:effectExtent l="0" t="0" r="0" b="0"/>
            <wp:wrapNone/>
            <wp:docPr id="227" name="Рисунок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1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6715" cy="6994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370C">
        <w:rPr>
          <w:lang w:bidi="ru-RU"/>
        </w:rPr>
        <w:br w:type="page"/>
      </w:r>
    </w:p>
    <w:p w:rsidR="00EC370C" w:rsidRDefault="00E37532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44768" behindDoc="0" locked="0" layoutInCell="1" allowOverlap="1" wp14:anchorId="4ABE52FB" wp14:editId="0282423A">
                <wp:simplePos x="0" y="0"/>
                <wp:positionH relativeFrom="column">
                  <wp:posOffset>14031595</wp:posOffset>
                </wp:positionH>
                <wp:positionV relativeFrom="paragraph">
                  <wp:posOffset>-20130</wp:posOffset>
                </wp:positionV>
                <wp:extent cx="1369695" cy="9613265"/>
                <wp:effectExtent l="0" t="0" r="0" b="26035"/>
                <wp:wrapNone/>
                <wp:docPr id="40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13265"/>
                          <a:chOff x="22224" y="341"/>
                          <a:chExt cx="2157" cy="15139"/>
                        </a:xfrm>
                      </wpg:grpSpPr>
                      <wps:wsp>
                        <wps:cNvPr id="41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85"/>
                        <wps:cNvSpPr>
                          <a:spLocks/>
                        </wps:cNvSpPr>
                        <wps:spPr bwMode="auto">
                          <a:xfrm>
                            <a:off x="22756" y="341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4.85pt;margin-top:-1.6pt;width:107.85pt;height:756.95pt;z-index:251744768" coordorigin="22224,341" coordsize="2157,1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4/e70A&#10;AADbAAAADwAAAGRycy9kb3ducmV2LnhtbESPwQrCMBBE74L/EFbwpmlFRKpRRBS8Wgte12Zti82m&#10;NlHr3xtB8DjMzBtmue5MLZ7UusqygngcgSDOra64UJCd9qM5COeRNdaWScGbHKxX/d4SE21ffKRn&#10;6gsRIOwSVFB63yRSurwkg25sG+LgXW1r0AfZFlK3+ApwU8tJFM2kwYrDQokNbUvKb+nDKDgX+uJm&#10;EfqptFmqs+suje87pYaDbrMA4anz//CvfdAKpjF8v4QfIFcf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RI4/e70AAADbAAAADwAAAAAAAAAAAAAAAACYAgAAZHJzL2Rvd25yZXYu&#10;eG1sUEsFBgAAAAAEAAQA9QAAAII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mNnsYA&#10;AADbAAAADwAAAGRycy9kb3ducmV2LnhtbESPT2vCQBTE7wW/w/KE3urGWFSiq0igYA+lmv7B4zP7&#10;TILZt2l2q/Hbu4LgcZiZ3zDzZWdqcaLWVZYVDAcRCOLc6ooLBd9fby9TEM4ja6wtk4ILOVguek9z&#10;TLQ985ZOmS9EgLBLUEHpfZNI6fKSDLqBbYiDd7CtQR9kW0jd4jnATS3jKBpLgxWHhRIbSkvKj9m/&#10;UfAuL+PJz2c2Ha3Sv27/sdv8xmmh1HO/W81AeOr8I3xvr7WC1xhuX8IP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mNnsYAAADbAAAADwAAAAAAAAAAAAAAAACYAgAAZHJz&#10;L2Rvd25yZXYueG1sUEsFBgAAAAAEAAQA9QAAAIsDAAAAAA=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41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1fusMA&#10;AADbAAAADwAAAGRycy9kb3ducmV2LnhtbESPQWsCMRSE70L/Q3gFL6JJXZGyGqUUKl67uj0/N8/N&#10;4uZlu0l121/fFAoeh5n5hllvB9eKK/Wh8azhaaZAEFfeNFxrOB7eps8gQkQ22HomDd8UYLt5GK0x&#10;N/7G73QtYi0ShEOOGmyMXS5lqCw5DDPfESfv7HuHMcm+lqbHW4K7Vs6VWkqHDacFix29WqouxZfT&#10;UJaTTH58qlNmzaJSJ4q74sdoPX4cXlYgIg3xHv5v742GRQZ/X9I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P1fus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I6icYA&#10;AADbAAAADwAAAGRycy9kb3ducmV2LnhtbESP0WrCQBRE3wv+w3IF33SjaFtSV4lVaSm0xdgPuM3e&#10;ZoPZu2l2jenfdwtCH4eZOcMs172tRUetrxwrmE4SEMSF0xWXCj6O+/E9CB+QNdaOScEPeVivBjdL&#10;TLW78IG6PJQiQtinqMCE0KRS+sKQRT9xDXH0vlxrMUTZllK3eIlwW8tZktxKixXHBYMNPRoqTvnZ&#10;Knj5XJhd8TpDl23z7PvtfXPunjZKjYZ99gAiUB/+w9f2s1Ywv4O/L/EHy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PI6icYAAADbAAAADwAAAAAAAAAAAAAAAACYAgAAZHJz&#10;L2Rvd25yZXYueG1sUEsFBgAAAAAEAAQA9QAAAIsDAAAAAA==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JB1LwA&#10;AADbAAAADwAAAGRycy9kb3ducmV2LnhtbERPSwrCMBDdC94hjOBOU0VUqlFE8IOu/BxgaMa22kxK&#10;ErXe3iwEl4/3ny8bU4kXOV9aVjDoJyCIM6tLzhVcL5veFIQPyBory6TgQx6Wi3Zrjqm2bz7R6xxy&#10;EUPYp6igCKFOpfRZQQZ939bEkbtZZzBE6HKpHb5juKnkMEnG0mDJsaHAmtYFZY/z0yg47JMJT+jq&#10;nuhP2/U2263ux51S3U6zmoEI1IS/+OfeawWjODZ+iT9ALr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oYkHUvAAAANsAAAAPAAAAAAAAAAAAAAAAAJgCAABkcnMvZG93bnJldi54&#10;bWxQSwUGAAAAAAQABAD1AAAAgQMAAAAA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rPr>
          <w:lang w:bidi="ru-RU"/>
        </w:rPr>
      </w:pPr>
    </w:p>
    <w:p w:rsidR="00AD2D4A" w:rsidRDefault="00736C9F" w:rsidP="00AD2D4A">
      <w:pPr>
        <w:ind w:left="11199" w:firstLine="720"/>
      </w:pPr>
      <w:r>
        <w:rPr>
          <w:noProof/>
        </w:rPr>
        <w:drawing>
          <wp:anchor distT="0" distB="0" distL="114300" distR="114300" simplePos="0" relativeHeight="251735552" behindDoc="0" locked="0" layoutInCell="1" allowOverlap="1" wp14:anchorId="5B1341A6" wp14:editId="0CCA65E8">
            <wp:simplePos x="0" y="0"/>
            <wp:positionH relativeFrom="column">
              <wp:posOffset>8081645</wp:posOffset>
            </wp:positionH>
            <wp:positionV relativeFrom="paragraph">
              <wp:posOffset>73470</wp:posOffset>
            </wp:positionV>
            <wp:extent cx="4150995" cy="6918960"/>
            <wp:effectExtent l="0" t="0" r="1905" b="0"/>
            <wp:wrapNone/>
            <wp:docPr id="230" name="Рисунок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4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0995" cy="6918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2D4A">
        <w:rPr>
          <w:noProof/>
        </w:rPr>
        <mc:AlternateContent>
          <mc:Choice Requires="wpg">
            <w:drawing>
              <wp:anchor distT="0" distB="0" distL="114300" distR="114300" simplePos="0" relativeHeight="251716096" behindDoc="0" locked="0" layoutInCell="1" allowOverlap="1" wp14:anchorId="4BB43EA3" wp14:editId="5CD3C662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201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202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716096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Mh5cUA&#10;AADcAAAADwAAAGRycy9kb3ducmV2LnhtbESPQWvCQBSE7wX/w/KEXopuzKG00VVELBWKB7V4fmaf&#10;STDvbZrdmrS/visUPA4z8w0zW/Rcqyu1vnJiYDJOQJHkzlZSGPg8vI1eQPmAYrF2QgZ+yMNiPniY&#10;YWZdJzu67kOhIkR8hgbKEJpMa5+XxOjHriGJ3tm1jCHKttC2xS7CudZpkjxrxkriQokNrUrKL/tv&#10;NrCdaH79WvM6908f3e63OL5vTmzM47BfTkEF6sM9/N/eWANpksLtTDwCe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oyHlxQAAANwAAAAPAAAAAAAAAAAAAAAAAJgCAABkcnMv&#10;ZG93bnJldi54bWxQSwUGAAAAAAQABAD1AAAAigMAAAAA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NRxsQA&#10;AADcAAAADwAAAGRycy9kb3ducmV2LnhtbESPT2sCMRTE74LfITzBmyYqlLI1ilRKtT3Ufz14e2ye&#10;m6Wbl2UTdf32piB4HGbmN8x03rpKXKgJpWcNo6ECQZx7U3Kh4bD/GLyCCBHZYOWZNNwowHzW7Uwx&#10;M/7KW7rsYiEShEOGGmyMdSZlyC05DENfEyfv5BuHMcmmkKbBa4K7So6VepEOS04LFmt6t5T/7c5O&#10;w69VR6ecXKifr2V+2H9P1pvqU+t+r128gYjUxmf40V4ZDWM1gf8z6QjI2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zDUcbEAAAA3AAAAA8AAAAAAAAAAAAAAAAAmAIAAGRycy9k&#10;b3ducmV2LnhtbFBLBQYAAAAABAAEAPUAAACJAwAAAAA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36576" distB="36576" distL="36576" distR="36576" simplePos="0" relativeHeight="251714048" behindDoc="0" locked="0" layoutInCell="1" allowOverlap="1" wp14:anchorId="436E8F45" wp14:editId="037B129A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20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893419" w:rsidRPr="004D2C02" w:rsidRDefault="00893419" w:rsidP="0089341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893419" w:rsidRPr="00893419" w:rsidRDefault="00893419" w:rsidP="0089341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ДОБАВЛЕНИЕ</w:t>
                            </w: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АККАУНТА</w:t>
                            </w:r>
                          </w:p>
                          <w:p w:rsidR="00893419" w:rsidRPr="00893419" w:rsidRDefault="00893419" w:rsidP="00893419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893419" w:rsidRDefault="00893419" w:rsidP="00893419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>Название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аккаунта пишем любое понятное для нас имя.</w:t>
                            </w:r>
                          </w:p>
                          <w:p w:rsidR="00893419" w:rsidRDefault="00893419" w:rsidP="00893419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>Пользователь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здесь пишем предоставленный вам </w:t>
                            </w: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>«005» - номер</w:t>
                            </w:r>
                          </w:p>
                          <w:p w:rsidR="00893419" w:rsidRPr="00893419" w:rsidRDefault="00893419" w:rsidP="00893419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>Сервер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– пишем </w:t>
                            </w: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>sip.alloincognito.ru</w:t>
                            </w:r>
                          </w:p>
                          <w:p w:rsidR="00893419" w:rsidRPr="00893419" w:rsidRDefault="00893419" w:rsidP="00893419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Поле </w:t>
                            </w:r>
                            <w:r w:rsidRPr="00893419">
                              <w:rPr>
                                <w:rFonts w:ascii="Arial" w:hAnsi="Arial" w:cs="Arial"/>
                                <w:color w:val="EF792F"/>
                              </w:rPr>
                              <w:t>Пароль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заполняем выданным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  <w:lang w:val="en-US"/>
                              </w:rPr>
                              <w:t>PIN</w:t>
                            </w:r>
                            <w:r w:rsidRPr="00893419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кодом для «005»-го номера.</w:t>
                            </w:r>
                          </w:p>
                          <w:p w:rsidR="00AD2D4A" w:rsidRPr="00893419" w:rsidRDefault="003B55E7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И жмем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3B55E7">
                              <w:rPr>
                                <w:rFonts w:ascii="Arial" w:hAnsi="Arial" w:cs="Arial"/>
                                <w:color w:val="EF792F"/>
                              </w:rPr>
                              <w:t>С</w:t>
                            </w:r>
                            <w:proofErr w:type="gramEnd"/>
                            <w:r w:rsidRPr="003B55E7">
                              <w:rPr>
                                <w:rFonts w:ascii="Arial" w:hAnsi="Arial" w:cs="Arial"/>
                                <w:color w:val="EF792F"/>
                              </w:rPr>
                              <w:t>охранить.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143.05pt;margin-top:43.95pt;width:327.25pt;height:137.95pt;z-index:251714048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" filled="f" fillcolor="#fffffe" stroked="f" strokecolor="#212120" insetpen="t">
                <v:textbox inset="2.88pt,2.88pt,2.88pt,2.88pt">
                  <w:txbxContent>
                    <w:p w:rsidR="00893419" w:rsidRPr="004D2C02" w:rsidRDefault="00893419" w:rsidP="0089341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893419" w:rsidRPr="00893419" w:rsidRDefault="00893419" w:rsidP="0089341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ДОБАВЛЕНИЕ</w:t>
                      </w: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</w:rPr>
                        <w:t>АККАУНТА</w:t>
                      </w:r>
                    </w:p>
                    <w:p w:rsidR="00893419" w:rsidRPr="00893419" w:rsidRDefault="00893419" w:rsidP="00893419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893419" w:rsidRDefault="00893419" w:rsidP="00893419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>Название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аккаунта пишем любое понятное для нас имя.</w:t>
                      </w:r>
                    </w:p>
                    <w:p w:rsidR="00893419" w:rsidRDefault="00893419" w:rsidP="00893419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>Пользователь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здесь пишем предоставленный вам </w:t>
                      </w: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>«005» - номер</w:t>
                      </w:r>
                    </w:p>
                    <w:p w:rsidR="00893419" w:rsidRPr="00893419" w:rsidRDefault="00893419" w:rsidP="00893419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>Сервер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– пишем </w:t>
                      </w: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>sip.alloincognito.ru</w:t>
                      </w:r>
                    </w:p>
                    <w:p w:rsidR="00893419" w:rsidRPr="00893419" w:rsidRDefault="00893419" w:rsidP="00893419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Поле </w:t>
                      </w:r>
                      <w:r w:rsidRPr="00893419">
                        <w:rPr>
                          <w:rFonts w:ascii="Arial" w:hAnsi="Arial" w:cs="Arial"/>
                          <w:color w:val="EF792F"/>
                        </w:rPr>
                        <w:t>Пароль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заполняем выданным 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  <w:lang w:val="en-US"/>
                        </w:rPr>
                        <w:t>PIN</w:t>
                      </w:r>
                      <w:r w:rsidRPr="00893419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кодом для «005»-го номера.</w:t>
                      </w:r>
                    </w:p>
                    <w:p w:rsidR="00AD2D4A" w:rsidRPr="00893419" w:rsidRDefault="003B55E7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И жмем</w:t>
                      </w:r>
                      <w:proofErr w:type="gramStart"/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Pr="003B55E7">
                        <w:rPr>
                          <w:rFonts w:ascii="Arial" w:hAnsi="Arial" w:cs="Arial"/>
                          <w:color w:val="EF792F"/>
                        </w:rPr>
                        <w:t>С</w:t>
                      </w:r>
                      <w:proofErr w:type="gramEnd"/>
                      <w:r w:rsidRPr="003B55E7">
                        <w:rPr>
                          <w:rFonts w:ascii="Arial" w:hAnsi="Arial" w:cs="Arial"/>
                          <w:color w:val="EF792F"/>
                        </w:rPr>
                        <w:t>охранить.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23854AD4" wp14:editId="4B947949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205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71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 w:rsidR="00AD2D4A">
        <w:rPr>
          <w:noProof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19FDD04C" wp14:editId="392CA0DE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206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7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 w:rsidR="00AD2D4A">
        <w:rPr>
          <w:noProof/>
        </w:rPr>
        <mc:AlternateContent>
          <mc:Choice Requires="wpg">
            <w:drawing>
              <wp:anchor distT="0" distB="0" distL="114300" distR="114300" simplePos="0" relativeHeight="251718144" behindDoc="0" locked="0" layoutInCell="1" allowOverlap="1" wp14:anchorId="00243367" wp14:editId="07D4A63A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207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208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718144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qS4cIA&#10;AADcAAAADwAAAGRycy9kb3ducmV2LnhtbERPy4rCMBTdD/gP4QruxlRlinSMMgg+VoJWBHfX5k5b&#10;prmpTWzr308WgsvDeS9WvalES40rLSuYjCMQxJnVJecKzunmcw7CeWSNlWVS8CQHq+XgY4GJth0f&#10;qT35XIQQdgkqKLyvEyldVpBBN7Y1ceB+bWPQB9jkUjfYhXBTyWkUxdJgyaGhwJrWBWV/p4dRcOvu&#10;13a2u162h32b5juJx684Vmo07H++QXjq/Vv8cu+1gmkU1oYz4Qj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SpLhwgAAANwAAAAPAAAAAAAAAAAAAAAAAJgCAABkcnMvZG93&#10;bnJldi54bWxQSwUGAAAAAAQABAD1AAAAhwMAAAAA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OG6sQA&#10;AADcAAAADwAAAGRycy9kb3ducmV2LnhtbESP3WoCMRSE7wu+QziCdzWr4N/WKNJS0BvBXR/gsDlN&#10;FjcnyybVbZ/eCIKXw8x8w6y3vWvElbpQe1YwGWcgiCuvazYKzuX3+xJEiMgaG8+k4I8CbDeDtzXm&#10;2t/4RNciGpEgHHJUYGNscylDZclhGPuWOHk/vnMYk+yM1B3eEtw1cpplc+mw5rRgsaVPS9Wl+HUK&#10;mlWxo4Ppy+PCnMpjvf+a2cO/UqNhv/sAEamPr/CzvdcKptkKHmfSEZCb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jhurEAAAA3AAAAA8AAAAAAAAAAAAAAAAAmAIAAGRycy9k&#10;b3ducmV2LnhtbFBLBQYAAAAABAAEAPUAAACJAwAAAAA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5cRvcEA&#10;AADcAAAADwAAAGRycy9kb3ducmV2LnhtbERPy4rCMBTdC/5DuII7TVsGlWoUERRxMeBjobtrc22r&#10;zU1pMlr/frIQXB7Oe7ZoTSWe1LjSsoJ4GIEgzqwuOVdwOq4HExDOI2usLJOCNzlYzLudGabavnhP&#10;z4PPRQhhl6KCwvs6ldJlBRl0Q1sTB+5mG4M+wCaXusFXCDeVTKJoJA2WHBoKrGlVUPY4/BkFv/u7&#10;3a1vNvkZmffmshmP4/P2qlS/1y6nIDy1/iv+uLdaQRKH+eFMOAJ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+XEb3BAAAA3AAAAA8AAAAAAAAAAAAAAAAAmAIAAGRycy9kb3du&#10;cmV2LnhtbFBLBQYAAAAABAAEAPUAAACGAwAAAAA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mDDMUA&#10;AADcAAAADwAAAGRycy9kb3ducmV2LnhtbESPT4vCMBTE74LfITxhL6JpPSxSjSLCgkuRZf17fTTP&#10;ttq8lCSr3W+/WRA8DjPzG2a+7Ewj7uR8bVlBOk5AEBdW11wqOOw/RlMQPiBrbCyTgl/ysFz0e3PM&#10;tH3wN913oRQRwj5DBVUIbSalLyoy6Me2JY7exTqDIUpXSu3wEeGmkZMkeZcGa44LFba0rqi47X6M&#10;gm1+yl0uD+n5sztuttej9PnwS6m3QbeagQjUhVf42d5oBZM0hf8z8Qj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eYMMxQAAANwAAAAPAAAAAAAAAAAAAAAAAJgCAABkcnMv&#10;ZG93bnJldi54bWxQSwUGAAAAAAQABAD1AAAAigMAAAAA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Uzn8UA&#10;AADcAAAADwAAAGRycy9kb3ducmV2LnhtbESPQUvDQBSE74L/YXkFb+2mEUXSbksVlYherKHn1+xr&#10;Epp9u+yuTfrvu0LB4zAz3zDL9Wh6cSIfOssK5rMMBHFtdceNgurnbfoEIkRkjb1lUnCmAOvV7c0S&#10;C20H/qbTNjYiQTgUqKCN0RVShrolg2FmHXHyDtYbjEn6RmqPQ4KbXuZZ9igNdpwWWnT00lJ93P4a&#10;Bfe031Sf3g07915WZfz6eK5eH5S6m4ybBYhIY/wPX9ulVpDPc/g7k46AXF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lTOfxQAAANwAAAAPAAAAAAAAAAAAAAAAAJgCAABkcnMv&#10;ZG93bnJldi54bWxQSwUGAAAAAAQABAD1AAAAigMAAAAA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160DD7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53984" behindDoc="0" locked="0" layoutInCell="1" allowOverlap="1" wp14:anchorId="2FC7B946" wp14:editId="1C1B781E">
            <wp:simplePos x="0" y="0"/>
            <wp:positionH relativeFrom="column">
              <wp:posOffset>1598485</wp:posOffset>
            </wp:positionH>
            <wp:positionV relativeFrom="paragraph">
              <wp:posOffset>1350645</wp:posOffset>
            </wp:positionV>
            <wp:extent cx="4156075" cy="6926580"/>
            <wp:effectExtent l="0" t="0" r="0" b="7620"/>
            <wp:wrapNone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3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6075" cy="6926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55E7">
        <w:rPr>
          <w:noProof/>
        </w:rPr>
        <mc:AlternateContent>
          <mc:Choice Requires="wps">
            <w:drawing>
              <wp:anchor distT="36576" distB="36576" distL="36576" distR="36576" simplePos="0" relativeHeight="251715072" behindDoc="0" locked="0" layoutInCell="1" allowOverlap="1" wp14:anchorId="09865F89" wp14:editId="030BB46F">
                <wp:simplePos x="0" y="0"/>
                <wp:positionH relativeFrom="page">
                  <wp:posOffset>8430895</wp:posOffset>
                </wp:positionH>
                <wp:positionV relativeFrom="page">
                  <wp:posOffset>8074660</wp:posOffset>
                </wp:positionV>
                <wp:extent cx="3787775" cy="1371600"/>
                <wp:effectExtent l="0" t="0" r="3175" b="0"/>
                <wp:wrapNone/>
                <wp:docPr id="213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7775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Default="003B55E7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Всё, настройка завершена. И телефон пытается зарегистрироваться на сервере.</w:t>
                            </w:r>
                          </w:p>
                          <w:p w:rsidR="003B55E7" w:rsidRDefault="003B55E7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</w:p>
                          <w:p w:rsidR="009D116F" w:rsidRDefault="009D116F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Однако ещё несколько шагов.</w:t>
                            </w:r>
                          </w:p>
                          <w:p w:rsidR="003B55E7" w:rsidRPr="003B55E7" w:rsidRDefault="003B55E7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Нажмите кнопку меню, своего телефона и далее кнопку </w:t>
                            </w:r>
                            <w:r w:rsidRPr="009D116F">
                              <w:rPr>
                                <w:rFonts w:ascii="Arial" w:hAnsi="Arial" w:cs="Arial"/>
                                <w:color w:val="EF792F"/>
                              </w:rPr>
                              <w:t>Настройки.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663.85pt;margin-top:635.8pt;width:298.25pt;height:108pt;z-index:25171507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" filled="f" fillcolor="#fffffe" stroked="f" strokecolor="#212120" insetpen="t">
                <v:textbox inset="2.88pt,2.88pt,2.88pt,2.88pt">
                  <w:txbxContent>
                    <w:p w:rsidR="00AD2D4A" w:rsidRDefault="003B55E7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Всё, настройка завершена</w:t>
                      </w:r>
                      <w:proofErr w:type="gramStart"/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.</w:t>
                      </w:r>
                      <w:proofErr w:type="gramEnd"/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И телефон пытается зарегистрироваться на сервере.</w:t>
                      </w:r>
                    </w:p>
                    <w:p w:rsidR="003B55E7" w:rsidRDefault="003B55E7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</w:p>
                    <w:p w:rsidR="009D116F" w:rsidRDefault="009D116F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Однако ещё несколько шагов.</w:t>
                      </w:r>
                    </w:p>
                    <w:p w:rsidR="003B55E7" w:rsidRPr="003B55E7" w:rsidRDefault="003B55E7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Нажмите кнопку меню, своего телефона и далее кнопку </w:t>
                      </w:r>
                      <w:r w:rsidRPr="009D116F">
                        <w:rPr>
                          <w:rFonts w:ascii="Arial" w:hAnsi="Arial" w:cs="Arial"/>
                          <w:color w:val="EF792F"/>
                        </w:rPr>
                        <w:t>Настройки.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D2D4A">
        <w:rPr>
          <w:lang w:bidi="ru-RU"/>
        </w:rPr>
        <w:br w:type="page"/>
      </w:r>
    </w:p>
    <w:p w:rsidR="00AD2D4A" w:rsidRDefault="00E37532" w:rsidP="00AD2D4A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42720" behindDoc="0" locked="0" layoutInCell="1" allowOverlap="1" wp14:anchorId="3B756CB5" wp14:editId="22D82E41">
                <wp:simplePos x="0" y="0"/>
                <wp:positionH relativeFrom="column">
                  <wp:posOffset>14031595</wp:posOffset>
                </wp:positionH>
                <wp:positionV relativeFrom="paragraph">
                  <wp:posOffset>-8700</wp:posOffset>
                </wp:positionV>
                <wp:extent cx="1369695" cy="9613265"/>
                <wp:effectExtent l="0" t="0" r="0" b="26035"/>
                <wp:wrapNone/>
                <wp:docPr id="25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13265"/>
                          <a:chOff x="22224" y="341"/>
                          <a:chExt cx="2157" cy="15139"/>
                        </a:xfrm>
                      </wpg:grpSpPr>
                      <wps:wsp>
                        <wps:cNvPr id="27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85"/>
                        <wps:cNvSpPr>
                          <a:spLocks/>
                        </wps:cNvSpPr>
                        <wps:spPr bwMode="auto">
                          <a:xfrm>
                            <a:off x="22756" y="341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4.85pt;margin-top:-.7pt;width:107.85pt;height:756.95pt;z-index:251742720" coordorigin="22224,341" coordsize="2157,1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TnNL0A&#10;AADbAAAADwAAAGRycy9kb3ducmV2LnhtbESPwQrCMBBE74L/EFbwpqkiKtUoIgperQWva7O2xWZT&#10;m6j1740geBxm5g2zXLemEk9qXGlZwWgYgSDOrC45V5Ce9oM5COeRNVaWScGbHKxX3c4SY21ffKRn&#10;4nMRIOxiVFB4X8dSuqwgg25oa+LgXW1j0AfZ5FI3+ApwU8lxFE2lwZLDQoE1bQvKbsnDKDjn+uKm&#10;EfqJtGmi0+suGd13SvV77WYBwlPr/+Ff+6AVjGfw/RJ+gFx9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efTnNL0AAADbAAAADwAAAAAAAAAAAAAAAACYAgAAZHJzL2Rvd25yZXYu&#10;eG1sUEsFBgAAAAAEAAQA9QAAAII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5f1MIA&#10;AADbAAAADwAAAGRycy9kb3ducmV2LnhtbERPy4rCMBTdC/5DuII7TaeCSjWKFAZ0ITN2Hri8Nte2&#10;THPTaaLWvzcLweXhvJfrztTiSq2rLCt4G0cgiHOrKy4UfH+9j+YgnEfWWFsmBXdysF71e0tMtL3x&#10;ga6ZL0QIYZeggtL7JpHS5SUZdGPbEAfubFuDPsC2kLrFWwg3tYyjaCoNVhwaSmwoLSn/yy5GwU7e&#10;p7Ofj2w+2aT/3Wl//PyN00Kp4aDbLEB46vxL/HRvtYI4jA1fwg+Qq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fl/UwgAAANsAAAAPAAAAAAAAAAAAAAAAAJgCAABkcnMvZG93&#10;bnJldi54bWxQSwUGAAAAAAQABAD1AAAAhwMAAAAA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41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qN8MMA&#10;AADbAAAADwAAAGRycy9kb3ducmV2LnhtbESPT2sCMRTE74LfIbyCl1ITtYjdGkUKiteuf87Pzetm&#10;6eZl3aS6+umbQsHjMDO/YebLztXiQm2oPGsYDRUI4sKbiksN+936ZQYiRGSDtWfScKMAy0W/N8fM&#10;+Ct/0iWPpUgQDhlqsDE2mZShsOQwDH1DnLwv3zqMSbalNC1eE9zVcqzUVDqsOC1YbOjDUvGd/zgN&#10;h8PzRB7P6jSx5rVQJ4qb/G60Hjx1q3cQkbr4CP+3t0bD+A3+vqQfI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qN8M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3RgMIA&#10;AADbAAAADwAAAGRycy9kb3ducmV2LnhtbERP3WrCMBS+F/YO4Qx2p+kcyuiMUv9QBB3r9gBnzVlT&#10;1pzUJtbu7ZcLwcuP73+26G0tOmp95VjB8ygBQVw4XXGp4OtzO3wF4QOyxtoxKfgjD4v5w2CGqXZX&#10;/qAuD6WIIexTVGBCaFIpfWHIoh+5hjhyP661GCJsS6lbvMZwW8txkkylxYpjg8GGVoaK3/xiFRy+&#10;J2ZTHMfosnWenU/vy0u3Wyr19NhnbyAC9eEuvrn3WsFLXB+/xB8g5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HdGAwgAAANsAAAAPAAAAAAAAAAAAAAAAAJgCAABkcnMvZG93&#10;bnJldi54bWxQSwUGAAAAAAQABAD1AAAAhw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iXMsMA&#10;AADbAAAADwAAAGRycy9kb3ducmV2LnhtbESPwWrDMBBE74X+g9hCbo2cBJrWtRxCIHZoT0nzAYu1&#10;sZ1YKyMptvv3VaHQ4zAzb5hsM5lODOR8a1nBYp6AIK6sbrlWcP7aP7+C8AFZY2eZFHyTh03++JBh&#10;qu3IRxpOoRYRwj5FBU0IfSqlrxoy6Oe2J47exTqDIUpXS+1wjHDTyWWSvEiDLceFBnvaNVTdTnej&#10;4OOQrHlNZ3dHfyx2RVVur5+lUrOnafsOItAU/sN/7YNWsHqD3y/xB8j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yiXMsMAAADbAAAADwAAAAAAAAAAAAAAAACYAgAAZHJzL2Rv&#10;d25yZXYueG1sUEsFBgAAAAAEAAQA9QAAAIgDAAAAAA=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ind w:left="11199" w:firstLine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6880" behindDoc="0" locked="0" layoutInCell="1" allowOverlap="1" wp14:anchorId="132CA75A" wp14:editId="331CD81A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186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87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706880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LgW8MA&#10;AADcAAAADwAAAGRycy9kb3ducmV2LnhtbERPTWvCQBC9F/wPywheim70UDW6SimWCuJBK57H7DQJ&#10;zcym2a1J/fXdgtDbPN7nLNcdV+pKjS+dGBiPElAkmbOl5AZO76/DGSgfUCxWTsjAD3lYr3oPS0yt&#10;a+VA12PIVQwRn6KBIoQ61dpnBTH6katJIvfhGsYQYZNr22Abw7nSkyR50oylxIYCa3opKPs8frOB&#10;/Vjz/GvDm8w/7trDLT+/bS9szKDfPS9ABerCv/ju3to4fzaFv2fiBXr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yLgW8MAAADcAAAADwAAAAAAAAAAAAAAAACYAgAAZHJzL2Rv&#10;d25yZXYueG1sUEsFBgAAAAAEAAQA9QAAAIgDAAAAAA=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GhkcYA&#10;AADcAAAADwAAAGRycy9kb3ducmV2LnhtbESPzWsCMRDF7wX/hzBCbzXRQpHVKFKRfnho68eht2Ez&#10;3SzdTJZNqut/7xyE3mZ4b977zXzZh0adqEt1ZAvjkQFFXEZXc2XhsN88TEGljOywiUwWLpRguRjc&#10;zbFw8cxfdNrlSkkIpwIt+JzbQutUegqYRrElFu0ndgGzrF2lXYdnCQ+NnhjzpAPWLA0eW3r2VP7u&#10;/oKFozffwQS9Mh/v6/Kw3z6+fTYv1t4P+9UMVKY+/5tv169O8KdCK8/IBHpx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JGhkcYAAADcAAAADwAAAAAAAAAAAAAAAACYAgAAZHJz&#10;L2Rvd25yZXYueG1sUEsFBgAAAAAEAAQA9QAAAIsDAAAAAA=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04832" behindDoc="0" locked="0" layoutInCell="1" allowOverlap="1" wp14:anchorId="749B1DF5" wp14:editId="7DD928E6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189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4D2C02" w:rsidRDefault="00AD2D4A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AD2D4A" w:rsidRPr="009D116F" w:rsidRDefault="009D116F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НАСТРОЙКА ГОЛОСОВЫХ КОДЕКОВ</w:t>
                            </w:r>
                          </w:p>
                          <w:p w:rsidR="00AD2D4A" w:rsidRPr="009D116F" w:rsidRDefault="00AD2D4A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AD2D4A" w:rsidRDefault="009D116F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На всякий случай проверим, что у нас стоит по умолчанию в </w:t>
                            </w:r>
                            <w:r w:rsidRPr="009D116F">
                              <w:rPr>
                                <w:rFonts w:ascii="Arial" w:hAnsi="Arial" w:cs="Arial"/>
                                <w:color w:val="EF792F"/>
                              </w:rPr>
                              <w:t>МЕДИА</w:t>
                            </w:r>
                            <w:r w:rsidR="00AD2D4A" w:rsidRPr="009D116F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</w:p>
                          <w:p w:rsidR="009D116F" w:rsidRDefault="009D116F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 w:rsidRPr="009D116F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Выбираем соответствующий пункт меню.</w:t>
                            </w:r>
                          </w:p>
                          <w:p w:rsidR="002D2F5F" w:rsidRDefault="002D2F5F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2D2F5F" w:rsidRPr="002D2F5F" w:rsidRDefault="002D2F5F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Получим</w:t>
                            </w:r>
                            <w:r w:rsidRPr="004D32DA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меню</w:t>
                            </w:r>
                            <w:r w:rsidRPr="004D32DA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См</w:t>
                            </w:r>
                            <w:r w:rsidRPr="002D2F5F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Картинку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мправа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143.05pt;margin-top:43.95pt;width:327.25pt;height:137.95pt;z-index:25170483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" filled="f" fillcolor="#fffffe" stroked="f" strokecolor="#212120" insetpen="t">
                <v:textbox inset="2.88pt,2.88pt,2.88pt,2.88pt">
                  <w:txbxContent>
                    <w:p w:rsidR="00AD2D4A" w:rsidRPr="004D2C02" w:rsidRDefault="00AD2D4A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AD2D4A" w:rsidRPr="009D116F" w:rsidRDefault="009D116F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НАСТРОЙКА ГОЛОСОВЫХ КОДЕКОВ</w:t>
                      </w:r>
                    </w:p>
                    <w:p w:rsidR="00AD2D4A" w:rsidRPr="009D116F" w:rsidRDefault="00AD2D4A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AD2D4A" w:rsidRDefault="009D116F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На всякий случай проверим, что у нас стоит по умолчанию в </w:t>
                      </w:r>
                      <w:r w:rsidRPr="009D116F">
                        <w:rPr>
                          <w:rFonts w:ascii="Arial" w:hAnsi="Arial" w:cs="Arial"/>
                          <w:color w:val="EF792F"/>
                        </w:rPr>
                        <w:t>МЕДИА</w:t>
                      </w:r>
                      <w:r w:rsidR="00AD2D4A" w:rsidRPr="009D116F"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</w:p>
                    <w:p w:rsidR="009D116F" w:rsidRDefault="009D116F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 w:rsidRPr="009D116F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Выбираем соответствующий пункт меню.</w:t>
                      </w:r>
                    </w:p>
                    <w:p w:rsidR="002D2F5F" w:rsidRDefault="002D2F5F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2D2F5F" w:rsidRPr="002D2F5F" w:rsidRDefault="002D2F5F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Получим</w:t>
                      </w:r>
                      <w:r w:rsidRPr="002D2F5F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меню</w:t>
                      </w:r>
                      <w:r w:rsidRPr="002D2F5F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См</w:t>
                      </w:r>
                      <w:r w:rsidRPr="002D2F5F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Картинку </w:t>
                      </w:r>
                      <w:proofErr w:type="spellStart"/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мправа</w:t>
                      </w:r>
                      <w:proofErr w:type="spellEnd"/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0F030B26" wp14:editId="02CF7392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190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70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6B915571" wp14:editId="4187D31A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191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70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8928" behindDoc="0" locked="0" layoutInCell="1" allowOverlap="1" wp14:anchorId="12BA7160" wp14:editId="159C3D0E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192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193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708928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H0a8MA&#10;AADcAAAADwAAAGRycy9kb3ducmV2LnhtbERPTWvCQBC9F/oflil4qxsVg8ZspBRaPRXUUvA2Zsck&#10;mJ2N2TWJ/75bKHibx/ucdD2YWnTUusqygsk4AkGcW11xoeD78PG6AOE8ssbaMim4k4N19vyUYqJt&#10;zzvq9r4QIYRdggpK75tESpeXZNCNbUMcuLNtDfoA20LqFvsQbmo5jaJYGqw4NJTY0HtJ+WV/MwpO&#10;/fXYzTbHn8+vbXcoNhJ38zhWavQyvK1AeBr8Q/zv3uowfzmDv2fCB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H0a8MAAADcAAAADwAAAAAAAAAAAAAAAACYAgAAZHJzL2Rv&#10;d25yZXYueG1sUEsFBgAAAAAEAAQA9QAAAIgDAAAAAA=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3dj8IA&#10;AADcAAAADwAAAGRycy9kb3ducmV2LnhtbERPzWoCMRC+F3yHMIK3mlWs1dUoUinoRXC3DzBsxmRx&#10;M1k2qa59+qZQ8DYf3++st71rxI26UHtWMBlnIIgrr2s2Cr7Kz9cFiBCRNTaeScGDAmw3g5c15trf&#10;+Uy3IhqRQjjkqMDG2OZShsqSwzD2LXHiLr5zGBPsjNQd3lO4a+Q0y+bSYc2pwWJLH5aqa/HtFDTL&#10;YkdH05end3MuT/Vh/2aPP0qNhv1uBSJSH5/if/dBp/nLGfw9ky6Qm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Dd2PwgAAANwAAAAPAAAAAAAAAAAAAAAAAJgCAABkcnMvZG93&#10;bnJldi54bWxQSwUGAAAAAAQABAD1AAAAhwMAAAAA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bQA8IA&#10;AADcAAAADwAAAGRycy9kb3ducmV2LnhtbERPS4vCMBC+C/sfwgjeNFV8VqOIoIgHQXcPehubsa3b&#10;TEoTtf57IyzsbT6+58wWtSnEgyqXW1bQ7UQgiBOrc04V/Hyv22MQziNrLCyTghc5WMy/GjOMtX3y&#10;gR5Hn4oQwi5GBZn3ZSylSzIy6Dq2JA7c1VYGfYBVKnWFzxBuCtmLoqE0mHNoyLCkVUbJ7/FuFOwP&#10;N7tbX22vPzSvzXkzGnVP24tSrWa9nILwVPt/8Z97q8P8yQA+z4QL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FtADwgAAANwAAAAPAAAAAAAAAAAAAAAAAJgCAABkcnMvZG93&#10;bnJldi54bWxQSwUGAAAAAAQABAD1AAAAhwMAAAAA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Z5XsMA&#10;AADcAAAADwAAAGRycy9kb3ducmV2LnhtbERPTWvCQBC9F/wPywheim70IBpdRYSCJYjUxvY6ZMck&#10;bXY27K4a/71bEHqbx/uc5bozjbiS87VlBeNRAoK4sLrmUkH++TacgfABWWNjmRTcycN61XtZYqrt&#10;jT/oegyliCHsU1RQhdCmUvqiIoN+ZFviyJ2tMxgidKXUDm8x3DRykiRTabDm2FBhS9uKit/jxSjY&#10;Z1+Zy2Q+/n7vTrv9z0n67PWg1KDfbRYgAnXhX/x073ScP5/C3zPxAr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mZ5XsMAAADcAAAADwAAAAAAAAAAAAAAAACYAgAAZHJzL2Rv&#10;d25yZXYueG1sUEsFBgAAAAAEAAQA9QAAAIgDAAAAAA=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TyIcMA&#10;AADcAAAADwAAAGRycy9kb3ducmV2LnhtbERP30/CMBB+N+F/aI7EN+iQIDopBImSGXkRF5/P9dwW&#10;1mvTVjb/e2tC4tt9+X7eajOYTpzJh9aygtk0A0FcWd1yraB8f57cgQgRWWNnmRT8UIDNenS1wlzb&#10;nt/ofIy1SCEcclTQxOhyKUPVkMEwtY44cV/WG4wJ+lpqj30KN528ybJbabDl1NCgo11D1en4bRTM&#10;6XNbvnrXf7h9URbx8PJYPi2Uuh4P2wcQkYb4L764C53m3y/h75l0gV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BTyIcMAAADcAAAADwAAAAAAAAAAAAAAAACYAgAAZHJzL2Rv&#10;d25yZXYueG1sUEsFBgAAAAAEAAQA9QAAAIgDAAAAAA=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05856" behindDoc="0" locked="0" layoutInCell="1" allowOverlap="1" wp14:anchorId="25DEF903" wp14:editId="7603A108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198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2D2F5F" w:rsidRDefault="002D2F5F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Здесь необходимо выбрать меню </w:t>
                            </w:r>
                            <w:r w:rsidRPr="002D2F5F">
                              <w:rPr>
                                <w:rFonts w:ascii="Arial" w:hAnsi="Arial" w:cs="Arial"/>
                                <w:color w:val="EF792F"/>
                              </w:rPr>
                              <w:t>Частота.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left:0;text-align:left;margin-left:664.15pt;margin-top:635.8pt;width:220.5pt;height:108pt;z-index:25170585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AD2D4A" w:rsidRPr="002D2F5F" w:rsidRDefault="002D2F5F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Здесь необходимо выбрать меню </w:t>
                      </w:r>
                      <w:r w:rsidRPr="002D2F5F">
                        <w:rPr>
                          <w:rFonts w:ascii="Arial" w:hAnsi="Arial" w:cs="Arial"/>
                          <w:color w:val="EF792F"/>
                        </w:rPr>
                        <w:t>Частота.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AD2D4A" w:rsidRDefault="00AD2D4A">
      <w:pPr>
        <w:rPr>
          <w:lang w:bidi="ru-RU"/>
        </w:rPr>
      </w:pPr>
    </w:p>
    <w:p w:rsidR="00AD2D4A" w:rsidRDefault="004E109A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55008" behindDoc="0" locked="0" layoutInCell="1" allowOverlap="1" wp14:anchorId="6D4BC69F" wp14:editId="0F0FA964">
            <wp:simplePos x="0" y="0"/>
            <wp:positionH relativeFrom="column">
              <wp:posOffset>8212010</wp:posOffset>
            </wp:positionH>
            <wp:positionV relativeFrom="paragraph">
              <wp:posOffset>-1905</wp:posOffset>
            </wp:positionV>
            <wp:extent cx="4156075" cy="6927215"/>
            <wp:effectExtent l="0" t="0" r="0" b="6985"/>
            <wp:wrapNone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6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6075" cy="6927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3B57">
        <w:rPr>
          <w:noProof/>
        </w:rPr>
        <w:drawing>
          <wp:anchor distT="0" distB="0" distL="114300" distR="114300" simplePos="0" relativeHeight="251736576" behindDoc="0" locked="0" layoutInCell="1" allowOverlap="1" wp14:anchorId="2DFEE389" wp14:editId="266BDD08">
            <wp:simplePos x="0" y="0"/>
            <wp:positionH relativeFrom="column">
              <wp:posOffset>1665786</wp:posOffset>
            </wp:positionH>
            <wp:positionV relativeFrom="paragraph">
              <wp:posOffset>1411365</wp:posOffset>
            </wp:positionV>
            <wp:extent cx="4149090" cy="6915150"/>
            <wp:effectExtent l="0" t="0" r="3810" b="0"/>
            <wp:wrapNone/>
            <wp:docPr id="231" name="Рисунок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5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9090" cy="6915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2D4A">
        <w:rPr>
          <w:lang w:bidi="ru-RU"/>
        </w:rPr>
        <w:br w:type="page"/>
      </w:r>
    </w:p>
    <w:p w:rsidR="00EC370C" w:rsidRDefault="00397123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67296" behindDoc="0" locked="0" layoutInCell="1" allowOverlap="1" wp14:anchorId="2301333E" wp14:editId="0017A7B2">
                <wp:simplePos x="0" y="0"/>
                <wp:positionH relativeFrom="column">
                  <wp:posOffset>13879286</wp:posOffset>
                </wp:positionH>
                <wp:positionV relativeFrom="paragraph">
                  <wp:posOffset>-2969</wp:posOffset>
                </wp:positionV>
                <wp:extent cx="1369695" cy="9613265"/>
                <wp:effectExtent l="0" t="0" r="0" b="26035"/>
                <wp:wrapNone/>
                <wp:docPr id="1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13265"/>
                          <a:chOff x="22224" y="341"/>
                          <a:chExt cx="2157" cy="15139"/>
                        </a:xfrm>
                      </wpg:grpSpPr>
                      <wps:wsp>
                        <wps:cNvPr id="13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85"/>
                        <wps:cNvSpPr>
                          <a:spLocks/>
                        </wps:cNvSpPr>
                        <wps:spPr bwMode="auto">
                          <a:xfrm>
                            <a:off x="22756" y="341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092.85pt;margin-top:-.25pt;width:107.85pt;height:756.95pt;z-index:251767296" coordorigin="22224,341" coordsize="2157,1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MrirsA&#10;AADbAAAADwAAAGRycy9kb3ducmV2LnhtbERPSwrCMBDdC94hjOBOUz+IVKOIKLi1FtyOzdgWm0lt&#10;otbbG0FwN4/3neW6NZV4UuNKywpGwwgEcWZ1ybmC9LQfzEE4j6yxskwK3uRgvep2lhhr++IjPROf&#10;ixDCLkYFhfd1LKXLCjLohrYmDtzVNgZ9gE0udYOvEG4qOY6imTRYcmgosKZtQdkteRgF51xf3CxC&#10;P5U2TXR63SWj+06pfq/dLEB4av1f/HMfdJg/ge8v4QC5+g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MijK4q7AAAA2wAAAA8AAAAAAAAAAAAAAAAAmAIAAGRycy9kb3ducmV2Lnht&#10;bFBLBQYAAAAABAAEAPUAAACAAwAAAAA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+fbMQA&#10;AADbAAAADwAAAGRycy9kb3ducmV2LnhtbERPTWvCQBC9C/0PyxR6002tWEldRQJCexA1rdLjmB2T&#10;0OxszK4m+ffdgtDbPN7nzJedqcSNGldaVvA8ikAQZ1aXnCv4+lwPZyCcR9ZYWSYFPTlYLh4Gc4y1&#10;bXlPt9TnIoSwi1FB4X0dS+myggy6ka2JA3e2jUEfYJNL3WAbwk0lx1E0lQZLDg0F1pQUlP2kV6Pg&#10;Q/bT18M2nb2skkt32nzvjuMkV+rpsVu9gfDU+X/x3f2uw/wJ/P0SDp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fn2zEAAAA2wAAAA8AAAAAAAAAAAAAAAAAmAIAAGRycy9k&#10;b3ducmV2LnhtbFBLBQYAAAAABAAEAPUAAACJAwAAAAA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41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+tNSMAA&#10;AADbAAAADwAAAGRycy9kb3ducmV2LnhtbERPTWsCMRC9F/ofwhS8FE3UVmQ1ShEUr25rz+Nm3Cxu&#10;JttN1NVfbwqF3ubxPme+7FwtLtSGyrOG4UCBIC68qbjU8PW57k9BhIhssPZMGm4UYLl4fppjZvyV&#10;d3TJYylSCIcMNdgYm0zKUFhyGAa+IU7c0bcOY4JtKU2L1xTuajlSaiIdVpwaLDa0slSc8rPTsN+/&#10;juX3jzqMrXkr1IHiJr8brXsv3ccMRKQu/ov/3FuT5r/D7y/pALl4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+tNSMAAAADbAAAADwAAAAAAAAAAAAAAAACYAgAAZHJzL2Rvd25y&#10;ZXYueG1sUEsFBgAAAAAEAAQA9QAAAIU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2wD8IA&#10;AADbAAAADwAAAGRycy9kb3ducmV2LnhtbERP22rCQBB9F/yHZYS+6aZCpaSuEnuhIlRp9APG7JgN&#10;zc6m2TXGv3cLBd/mcK4zX/a2Fh21vnKs4HGSgCAunK64VHDYf4yfQfiArLF2TAqu5GG5GA7mmGp3&#10;4W/q8lCKGMI+RQUmhCaV0heGLPqJa4gjd3KtxRBhW0rd4iWG21pOk2QmLVYcGww29Gqo+MnPVsHm&#10;+GTei68puuwtz363u9W5+1wp9TDqsxcQgfpwF/+71zrOn8HfL/EA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DbAPwgAAANsAAAAPAAAAAAAAAAAAAAAAAJgCAABkcnMvZG93&#10;bnJldi54bWxQSwUGAAAAAAQABAD1AAAAhw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76u74A&#10;AADbAAAADwAAAGRycy9kb3ducmV2LnhtbERPy6rCMBDdX/AfwgjurqkurFSjiOCD60rtBwzN2Fab&#10;SUmi1r83FwR3czjPmS8704gHOV9bVjAaJiCIC6trLhXk583vFIQPyBoby6TgRR6Wi97PHDNtn3yk&#10;xymUIoawz1BBFUKbSemLigz6oW2JI3exzmCI0JVSO3zGcNPIcZJMpMGaY0OFLa0rKm6nu1Hwt09S&#10;Til3d/TH7Xpb7FbXw06pQb9bzUAE6sJX/HHvdZyfwv8v8QC5eA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pO+ru+AAAA2wAAAA8AAAAAAAAAAAAAAAAAmAIAAGRycy9kb3ducmV2&#10;LnhtbFBLBQYAAAAABAAEAPUAAACDAwAAAAA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EC370C" w:rsidRDefault="00EC370C">
      <w:pPr>
        <w:rPr>
          <w:lang w:bidi="ru-RU"/>
        </w:rPr>
      </w:pPr>
    </w:p>
    <w:p w:rsidR="00E90EEF" w:rsidRDefault="00E90EEF">
      <w:pPr>
        <w:rPr>
          <w:lang w:bidi="ru-RU"/>
        </w:rPr>
      </w:pPr>
    </w:p>
    <w:p w:rsidR="00045D39" w:rsidRDefault="00045D39" w:rsidP="00956174">
      <w:pPr>
        <w:ind w:left="11199" w:firstLine="720"/>
      </w:pPr>
    </w:p>
    <w:p w:rsidR="00045D39" w:rsidRDefault="00045D39" w:rsidP="00045D39">
      <w:pPr>
        <w:ind w:left="11199" w:firstLine="720"/>
      </w:pPr>
      <w:r>
        <w:br w:type="page"/>
      </w:r>
      <w:bookmarkStart w:id="0" w:name="_GoBack"/>
      <w:bookmarkEnd w:id="0"/>
      <w:r>
        <w:rPr>
          <w:noProof/>
        </w:rPr>
        <w:drawing>
          <wp:anchor distT="0" distB="0" distL="114300" distR="114300" simplePos="0" relativeHeight="251766272" behindDoc="0" locked="0" layoutInCell="1" allowOverlap="1" wp14:anchorId="177560E1" wp14:editId="0D124A8B">
            <wp:simplePos x="0" y="0"/>
            <wp:positionH relativeFrom="column">
              <wp:posOffset>8260905</wp:posOffset>
            </wp:positionH>
            <wp:positionV relativeFrom="paragraph">
              <wp:posOffset>75565</wp:posOffset>
            </wp:positionV>
            <wp:extent cx="4132613" cy="6887688"/>
            <wp:effectExtent l="0" t="0" r="1270" b="8890"/>
            <wp:wrapNone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8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613" cy="68876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65248" behindDoc="0" locked="0" layoutInCell="1" allowOverlap="1" wp14:anchorId="11C26FD2" wp14:editId="6B487D0A">
            <wp:simplePos x="0" y="0"/>
            <wp:positionH relativeFrom="column">
              <wp:posOffset>1669415</wp:posOffset>
            </wp:positionH>
            <wp:positionV relativeFrom="paragraph">
              <wp:posOffset>1395103</wp:posOffset>
            </wp:positionV>
            <wp:extent cx="4132613" cy="6887688"/>
            <wp:effectExtent l="0" t="0" r="1270" b="8890"/>
            <wp:wrapNone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7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613" cy="68876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2176" behindDoc="0" locked="0" layoutInCell="1" allowOverlap="1" wp14:anchorId="56F1D9D9" wp14:editId="173F455B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79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80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762176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FCpcEA&#10;AADbAAAADwAAAGRycy9kb3ducmV2LnhtbERPS2vCQBC+C/6HZQQvUjf2IJq6ihRLBfHgA8/T7DQJ&#10;ZmbT7NbE/vruQfD48b0Xq44rdaPGl04MTMYJKJLM2VJyA+fTx8sMlA8oFisnZOBOHlbLfm+BqXWt&#10;HOh2DLmKIeJTNFCEUKda+6wgRj92NUnkvl3DGCJscm0bbGM4V/o1SaaasZTYUGBN7wVl1+MvG9hP&#10;NM9/NrzJ/GjXHv7yy+f2i40ZDrr1G6hAXXiKH+6tNTCL6+OX+AP08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wxQqXBAAAA2wAAAA8AAAAAAAAAAAAAAAAAmAIAAGRycy9kb3du&#10;cmV2LnhtbFBLBQYAAAAABAAEAPUAAACGAwAAAAA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BuVsUA&#10;AADbAAAADwAAAGRycy9kb3ducmV2LnhtbESPT2sCMRTE74LfITyht5pYoch2syIVqdpD/deDt8fm&#10;uVm6eVk2qW6/fVMoeBxm5jdMPu9dI67UhdqzhslYgSAuvam50nA6rh5nIEJENth4Jg0/FGBeDAc5&#10;ZsbfeE/XQ6xEgnDIUIONsc2kDKUlh2HsW+LkXXznMCbZVdJ0eEtw18gnpZ6lw5rTgsWWXi2VX4dv&#10;p+HTqrNTTi7Ux3ZZno7v082uedP6YdQvXkBE6uM9/N9eGw2zCfx9ST9AF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wG5WxQAAANsAAAAPAAAAAAAAAAAAAAAAAJgCAABkcnMv&#10;ZG93bnJldi54bWxQSwUGAAAAAAQABAD1AAAAigMAAAAA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60128" behindDoc="0" locked="0" layoutInCell="1" allowOverlap="1" wp14:anchorId="715480A2" wp14:editId="51D7B91E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82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45D39" w:rsidRPr="004D2C02" w:rsidRDefault="00045D39" w:rsidP="00045D3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045D39" w:rsidRPr="002D2F5F" w:rsidRDefault="00045D39" w:rsidP="00045D3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ОКОНЧАНИЕ НАСТРОЙКИ</w:t>
                            </w:r>
                          </w:p>
                          <w:p w:rsidR="00045D39" w:rsidRPr="002D2F5F" w:rsidRDefault="00045D39" w:rsidP="00045D39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045D39" w:rsidRPr="002D2F5F" w:rsidRDefault="00045D39" w:rsidP="00045D39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Выбрав подпункт, </w:t>
                            </w:r>
                            <w:r w:rsidRPr="002D2F5F">
                              <w:rPr>
                                <w:rFonts w:ascii="Arial" w:hAnsi="Arial" w:cs="Arial"/>
                                <w:color w:val="EF792F"/>
                              </w:rPr>
                              <w:t>частота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убедитесь, чтобы было выставлено </w:t>
                            </w:r>
                            <w:r w:rsidRPr="002D2F5F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8KHz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0" type="#_x0000_t202" style="position:absolute;left:0;text-align:left;margin-left:143.05pt;margin-top:43.95pt;width:327.25pt;height:137.95pt;z-index:251760128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" filled="f" fillcolor="#fffffe" stroked="f" strokecolor="#212120" insetpen="t">
                <v:textbox inset="2.88pt,2.88pt,2.88pt,2.88pt">
                  <w:txbxContent>
                    <w:p w:rsidR="00045D39" w:rsidRPr="004D2C02" w:rsidRDefault="00045D39" w:rsidP="00045D3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045D39" w:rsidRPr="002D2F5F" w:rsidRDefault="00045D39" w:rsidP="00045D3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ОКОНЧАНИЕ НАСТРОЙКИ</w:t>
                      </w:r>
                    </w:p>
                    <w:p w:rsidR="00045D39" w:rsidRPr="002D2F5F" w:rsidRDefault="00045D39" w:rsidP="00045D39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045D39" w:rsidRPr="002D2F5F" w:rsidRDefault="00045D39" w:rsidP="00045D39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Выбрав подпункт, </w:t>
                      </w:r>
                      <w:r w:rsidRPr="002D2F5F">
                        <w:rPr>
                          <w:rFonts w:ascii="Arial" w:hAnsi="Arial" w:cs="Arial"/>
                          <w:color w:val="EF792F"/>
                        </w:rPr>
                        <w:t>частота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убедитесь, чтобы было выставлено </w:t>
                      </w:r>
                      <w:r w:rsidRPr="002D2F5F">
                        <w:rPr>
                          <w:rFonts w:ascii="Arial" w:hAnsi="Arial" w:cs="Arial"/>
                          <w:color w:val="EF792F"/>
                        </w:rPr>
                        <w:t xml:space="preserve">8KHz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 wp14:anchorId="5BE58DE3" wp14:editId="10811D14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83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763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DWffHQ1AQAAA8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4445330D" wp14:editId="2DC448B3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84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75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4224" behindDoc="0" locked="0" layoutInCell="1" allowOverlap="1" wp14:anchorId="5E25BFBC" wp14:editId="69397ECA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85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86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764224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sfwMQA&#10;AADbAAAADwAAAGRycy9kb3ducmV2LnhtbESPT4vCMBTE78J+h/AWvGm6ikWqUZYFV0+CfxC8PZtn&#10;W2xeuk22rd/eCILHYWZ+w8yXnSlFQ7UrLCv4GkYgiFOrC84UHA+rwRSE88gaS8uk4E4OlouP3hwT&#10;bVveUbP3mQgQdgkqyL2vEildmpNBN7QVcfCutjbog6wzqWtsA9yUchRFsTRYcFjIsaKfnNLb/t8o&#10;uLR/52a8Pp9+t5vmkK0l7iZxrFT/s/uegfDU+Xf41d5oBdMYnl/CD5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LH8DEAAAA2wAAAA8AAAAAAAAAAAAAAAAAmAIAAGRycy9k&#10;b3ducmV2LnhtbFBLBQYAAAAABAAEAPUAAACJAwAAAAA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GCVcMA&#10;AADbAAAADwAAAGRycy9kb3ducmV2LnhtbESP0WoCMRRE3wv+Q7iCbzXbglVXo0hF0BfBXT/gsrkm&#10;Szc3yybq6tebQqGPw8ycYZbr3jXiRl2oPSv4GGcgiCuvazYKzuXufQYiRGSNjWdS8KAA69XgbYm5&#10;9nc+0a2IRiQIhxwV2BjbXMpQWXIYxr4lTt7Fdw5jkp2RusN7grtGfmbZl3RYc1qw2NK3peqnuDoF&#10;zbzY0MH05XFqTuWx3m8n9vBUajTsNwsQkfr4H/5r77WC2RR+v6QfIF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mGCVcMAAADbAAAADwAAAAAAAAAAAAAAAACYAgAAZHJzL2Rv&#10;d25yZXYueG1sUEsFBgAAAAAEAAQA9QAAAIgDAAAAAA=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3/OL4A&#10;AADbAAAADwAAAGRycy9kb3ducmV2LnhtbERPyw7BQBTdS/zD5ErsmBJByhCRELGQeCzYXZ2rLZ07&#10;TWdQf28WEsuT857Oa1OIF1Uut6yg141AECdW55wqOB1XnTEI55E1FpZJwYcczGfNxhRjbd+8p9fB&#10;pyKEsItRQeZ9GUvpkowMuq4tiQN3s5VBH2CVSl3hO4SbQvajaCgN5hwaMixpmVHyODyNgt3+brer&#10;m+0PhuazvqxHo955c1Wq3aoXExCeav8X/9wbrWAcxoYv4QfI2R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Ht/zi+AAAA2wAAAA8AAAAAAAAAAAAAAAAAmAIAAGRycy9kb3ducmV2&#10;LnhtbFBLBQYAAAAABAAEAPUAAACDAwAAAAA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rT+8UA&#10;AADbAAAADwAAAGRycy9kb3ducmV2LnhtbESPQWvCQBSE7wX/w/KEXopu7KFozEZEEJQgUhvb6yP7&#10;TNJm34bdrab/visUehxm5hsmWw2mE1dyvrWsYDZNQBBXVrdcKyjftpM5CB+QNXaWScEPeVjlo4cM&#10;U21v/ErXU6hFhLBPUUETQp9K6auGDPqp7Ymjd7HOYIjS1VI7vEW46eRzkrxIgy3HhQZ72jRUfZ2+&#10;jYJD8V64Qpazj/1w3h0+z9IXT0elHsfDegki0BD+w3/tnVYwX8D9S/wBMv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6tP7xQAAANsAAAAPAAAAAAAAAAAAAAAAAJgCAABkcnMv&#10;ZG93bnJldi54bWxQSwUGAAAAAAQABAD1AAAAigMAAAAA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sdm8EA&#10;AADbAAAADwAAAGRycy9kb3ducmV2LnhtbERPz0/CMBS+m/A/NM/Em3RqIDooBAmSEbiIC+fn+twW&#10;1temrWz89/Rg4vHL93u+HEwnLuRDa1nB0zgDQVxZ3XKtoPz6eHwFESKyxs4yKbhSgOVidDfHXNue&#10;P+lyjLVIIRxyVNDE6HIpQ9WQwTC2jjhxP9YbjAn6WmqPfQo3nXzOsqk02HJqaNDRuqHqfPw1Cl7o&#10;e1XuvetPbluURTzs3svNRKmH+2E1AxFpiP/iP3ehFbyl9elL+gFyc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0LHZvBAAAA2wAAAA8AAAAAAAAAAAAAAAAAmAIAAGRycy9kb3du&#10;cmV2LnhtbFBLBQYAAAAABAAEAPUAAACGAwAAAAA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61152" behindDoc="0" locked="0" layoutInCell="1" allowOverlap="1" wp14:anchorId="5DC1F003" wp14:editId="74217AC1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91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45D39" w:rsidRPr="00D23F66" w:rsidRDefault="00E2012F" w:rsidP="00045D39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Аккаунт зарегистрирован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left:0;text-align:left;margin-left:664.15pt;margin-top:635.8pt;width:220.5pt;height:108pt;z-index:25176115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045D39" w:rsidRPr="00D23F66" w:rsidRDefault="00E2012F" w:rsidP="00045D39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Аккаунт зарегистрирован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045D39" w:rsidRDefault="00045D39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69344" behindDoc="0" locked="0" layoutInCell="1" allowOverlap="1" wp14:anchorId="295B2781" wp14:editId="29074C71">
                <wp:simplePos x="0" y="0"/>
                <wp:positionH relativeFrom="column">
                  <wp:posOffset>14031595</wp:posOffset>
                </wp:positionH>
                <wp:positionV relativeFrom="paragraph">
                  <wp:posOffset>-29655</wp:posOffset>
                </wp:positionV>
                <wp:extent cx="1369695" cy="9613265"/>
                <wp:effectExtent l="0" t="0" r="0" b="26035"/>
                <wp:wrapNone/>
                <wp:docPr id="94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13265"/>
                          <a:chOff x="22224" y="341"/>
                          <a:chExt cx="2157" cy="15139"/>
                        </a:xfrm>
                      </wpg:grpSpPr>
                      <wps:wsp>
                        <wps:cNvPr id="95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Freeform 85"/>
                        <wps:cNvSpPr>
                          <a:spLocks/>
                        </wps:cNvSpPr>
                        <wps:spPr bwMode="auto">
                          <a:xfrm>
                            <a:off x="22756" y="341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4.85pt;margin-top:-2.35pt;width:107.85pt;height:756.95pt;z-index:251769344" coordorigin="22224,341" coordsize="2157,1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UVP8AA&#10;AADbAAAADwAAAGRycy9kb3ducmV2LnhtbESPQYvCMBSE74L/ITxhb5oqq2g1LcvigldrweuzebbF&#10;5qU2Ubv/3giCx2FmvmE2aW8acafO1ZYVTCcRCOLC6ppLBfnhb7wE4TyyxsYyKfgnB2kyHGww1vbB&#10;e7pnvhQBwi5GBZX3bSylKyoy6Ca2JQ7e2XYGfZBdKXWHjwA3jZxF0UIarDksVNjSb0XFJbsZBcdS&#10;n9wiQv8tbZ7p/LzNptetUl+j/mcNwlPvP+F3e6cVrObw+hJ+gEy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dUVP8AAAADbAAAADwAAAAAAAAAAAAAAAACYAgAAZHJzL2Rvd25y&#10;ZXYueG1sUEsFBgAAAAAEAAQA9QAAAIU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Kn2sUA&#10;AADbAAAADwAAAGRycy9kb3ducmV2LnhtbESPQWvCQBSE7wX/w/KE3upGC6mNriIBQQ+lNdrS4zP7&#10;TILZtzG7avz33YLgcZiZb5jpvDO1uFDrKssKhoMIBHFudcWFgt12+TIG4TyyxtoyKbiRg/ms9zTF&#10;RNsrb+iS+UIECLsEFZTeN4mULi/JoBvYhjh4B9sa9EG2hdQtXgPc1HIURbE0WHFYKLGhtKT8mJ2N&#10;grW8xW/fn9n4dZGeuv3H79fPKC2Ueu53iwkIT51/hO/tlVbwHsP/l/AD5O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EqfaxQAAANsAAAAPAAAAAAAAAAAAAAAAAJgCAABkcnMv&#10;ZG93bnJldi54bWxQSwUGAAAAAAQABAD1AAAAigMAAAAA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41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Z1/sMA&#10;AADbAAAADwAAAGRycy9kb3ducmV2LnhtbESPT2sCMRTE7wW/Q3hCL6KJVfpnNYoUWrx2Wz0/N8/N&#10;4uZl3aS6+ulNQehxmJnfMPNl52pxojZUnjWMRwoEceFNxaWGn++P4SuIEJEN1p5Jw4UCLBe9hzlm&#10;xp/5i055LEWCcMhQg42xyaQMhSWHYeQb4uTtfeswJtmW0rR4TnBXyyelnqXDitOCxYbeLRWH/Ndp&#10;2GwGE7k9qt3EmmmhdhQ/86vR+rHfrWYgInXxP3xvr42Gtxf4+5J+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aZ1/s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2CvMIA&#10;AADbAAAADwAAAGRycy9kb3ducmV2LnhtbERP3WrCMBS+F/YO4Qx2p+mEieuMUv9QBB3r9gBnzVlT&#10;1pzUJtbu7ZcLwcuP73+26G0tOmp95VjB8ygBQVw4XXGp4OtzO5yC8AFZY+2YFPyRh8X8YTDDVLsr&#10;f1CXh1LEEPYpKjAhNKmUvjBk0Y9cQxy5H9daDBG2pdQtXmO4reU4SSbSYsWxwWBDK0PFb36xCg7f&#10;L2ZTHMfosnWenU/vy0u3Wyr19NhnbyAC9eEuvrn3WsFrHBu/xB8g5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DYK8wgAAANsAAAAPAAAAAAAAAAAAAAAAAJgCAABkcnMvZG93&#10;bnJldi54bWxQSwUGAAAAAAQABAD1AAAAhw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7ICMIA&#10;AADbAAAADwAAAGRycy9kb3ducmV2LnhtbESP3YrCMBSE7xd8h3AE79ZUL3StTUUEf1iv/HmAQ3Ns&#10;q81JSaLWtzcLwl4OM/MNky0604gHOV9bVjAaJiCIC6trLhWcT+vvHxA+IGtsLJOCF3lY5L2vDFNt&#10;n3ygxzGUIkLYp6igCqFNpfRFRQb90LbE0btYZzBE6UqpHT4j3DRynCQTabDmuFBhS6uKitvxbhT8&#10;7pIpT+ns7ugPm9Wm2C6v+61Sg363nIMI1IX/8Ke90wpmM/j7En+Az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TsgIwgAAANsAAAAPAAAAAAAAAAAAAAAAAJgCAABkcnMvZG93&#10;bnJldi54bWxQSwUGAAAAAAQABAD1AAAAhwMAAAAA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C81C35" w:rsidRDefault="00912EF8" w:rsidP="00956174">
      <w:pPr>
        <w:ind w:left="11199" w:firstLine="720"/>
      </w:pPr>
      <w:r>
        <w:rPr>
          <w:noProof/>
        </w:rPr>
        <mc:AlternateContent>
          <mc:Choice Requires="wps">
            <w:drawing>
              <wp:anchor distT="36576" distB="36576" distL="36576" distR="36576" simplePos="0" relativeHeight="251665920" behindDoc="0" locked="0" layoutInCell="1" allowOverlap="1" wp14:anchorId="2E75C79A" wp14:editId="77773CE7">
                <wp:simplePos x="0" y="0"/>
                <wp:positionH relativeFrom="page">
                  <wp:posOffset>1816735</wp:posOffset>
                </wp:positionH>
                <wp:positionV relativeFrom="page">
                  <wp:posOffset>557530</wp:posOffset>
                </wp:positionV>
                <wp:extent cx="4156075" cy="1246505"/>
                <wp:effectExtent l="0" t="0" r="0" b="0"/>
                <wp:wrapNone/>
                <wp:docPr id="26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075" cy="1246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D474B" w:rsidRPr="00D23F66" w:rsidRDefault="00BD474B" w:rsidP="00BD474B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 w:rsidRPr="00D23F66">
                              <w:rPr>
                                <w:rFonts w:ascii="Arial" w:hAnsi="Arial" w:cs="Arial"/>
                                <w:color w:val="EF792F"/>
                              </w:rPr>
                              <w:t>ПРИЯТНОГО ИСПОЛЬЗОВАНИЯ.</w:t>
                            </w:r>
                          </w:p>
                          <w:p w:rsidR="00C81C35" w:rsidRDefault="00C81C35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912EF8" w:rsidRPr="002D2F5F" w:rsidRDefault="00912EF8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Так выглядит зарегистрированный клиент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left:0;text-align:left;margin-left:143.05pt;margin-top:43.9pt;width:327.25pt;height:98.15pt;z-index:25166592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" filled="f" fillcolor="#fffffe" stroked="f" strokecolor="#212120" insetpen="t">
                <v:textbox inset="2.88pt,2.88pt,2.88pt,2.88pt">
                  <w:txbxContent>
                    <w:p w:rsidR="00BD474B" w:rsidRPr="00D23F66" w:rsidRDefault="00BD474B" w:rsidP="00BD474B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 w:rsidRPr="00D23F66">
                        <w:rPr>
                          <w:rFonts w:ascii="Arial" w:hAnsi="Arial" w:cs="Arial"/>
                          <w:color w:val="EF792F"/>
                        </w:rPr>
                        <w:t>ПРИЯТНОГО ИСПОЛЬЗОВАНИЯ.</w:t>
                      </w:r>
                    </w:p>
                    <w:p w:rsidR="00C81C35" w:rsidRDefault="00C81C35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912EF8" w:rsidRPr="002D2F5F" w:rsidRDefault="00912EF8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Так выглядит зарегистрированный клиент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D474B">
        <w:rPr>
          <w:noProof/>
        </w:rPr>
        <w:drawing>
          <wp:anchor distT="0" distB="0" distL="114300" distR="114300" simplePos="0" relativeHeight="251770368" behindDoc="0" locked="0" layoutInCell="1" allowOverlap="1" wp14:anchorId="57E9A863" wp14:editId="39EDC571">
            <wp:simplePos x="0" y="0"/>
            <wp:positionH relativeFrom="column">
              <wp:posOffset>1665481</wp:posOffset>
            </wp:positionH>
            <wp:positionV relativeFrom="paragraph">
              <wp:posOffset>1429583</wp:posOffset>
            </wp:positionV>
            <wp:extent cx="4132613" cy="6887689"/>
            <wp:effectExtent l="0" t="0" r="1270" b="8890"/>
            <wp:wrapNone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49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613" cy="68876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370C">
        <w:rPr>
          <w:noProof/>
        </w:rPr>
        <mc:AlternateContent>
          <mc:Choice Requires="wpg">
            <w:drawing>
              <wp:anchor distT="0" distB="0" distL="114300" distR="114300" simplePos="0" relativeHeight="251671040" behindDoc="0" locked="0" layoutInCell="1" allowOverlap="1" wp14:anchorId="71BC53F8" wp14:editId="60EE3BB7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2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9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671040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F+v8IA&#10;AADbAAAADwAAAGRycy9kb3ducmV2LnhtbERPS2vCQBC+F/wPywheSt3YQ6mpq4goFYoHH3ieZqdJ&#10;MDMbs6uJ/fVdoeBtPr7nTGYdV+pKjS+dGBgNE1AkmbOl5AYO+9XLOygfUCxWTsjAjTzMpr2nCabW&#10;tbKl6y7kKoaIT9FAEUKdau2zghj90NUkkftxDWOIsMm1bbCN4Vzp1yR504ylxIYCa1oUlJ12Fzaw&#10;GWken5e8zPzzV7v9zY+f6282ZtDv5h+gAnXhIf53r22cP4b7L/EAPf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AX6/wgAAANsAAAAPAAAAAAAAAAAAAAAAAJgCAABkcnMvZG93&#10;bnJldi54bWxQSwUGAAAAAAQABAD1AAAAhwMAAAAA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qU98EA&#10;AADbAAAADwAAAGRycy9kb3ducmV2LnhtbERPz2vCMBS+D/Y/hCfspokORGqjiEPc5mGb1oO3R/Ns&#10;is1LaTKt/705DHb8+H7ny9414kpdqD1rGI8UCOLSm5orDcVhM5yBCBHZYOOZNNwpwHLx/JRjZvyN&#10;f+i6j5VIIRwy1GBjbDMpQ2nJYRj5ljhxZ985jAl2lTQd3lK4a+REqal0WHNqsNjS2lJ52f86DUer&#10;Tk45uVJfn29lcdi9fnw3W61fBv1qDiJSH//Ff+53o2GS1qcv6QfI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3qlPfBAAAA2wAAAA8AAAAAAAAAAAAAAAAAmAIAAGRycy9kb3du&#10;cmV2LnhtbFBLBQYAAAAABAAEAPUAAACGAwAAAAA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3C5024"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3389E1C6" wp14:editId="4BA7397A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38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CUoMNd1AQAAA8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 w:rsidR="003C5024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954E146" wp14:editId="7853201B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31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 w:rsidR="005143D3">
        <w:rPr>
          <w:noProof/>
        </w:rPr>
        <mc:AlternateContent>
          <mc:Choice Requires="wpg">
            <w:drawing>
              <wp:anchor distT="0" distB="0" distL="114300" distR="114300" simplePos="0" relativeHeight="251677184" behindDoc="0" locked="0" layoutInCell="1" allowOverlap="1" wp14:anchorId="2803984E" wp14:editId="2CF6C2C7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32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33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677184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N1v8UA&#10;AADbAAAADwAAAGRycy9kb3ducmV2LnhtbESPT2vCQBTE7wW/w/KE3urGhgaJboIIrZ4K/kHw9sw+&#10;k2D2bZrdJum37xYKHoeZ+Q2zykfTiJ46V1tWMJ9FIIgLq2suFZyO7y8LEM4ja2wsk4IfcpBnk6cV&#10;ptoOvKf+4EsRIOxSVFB536ZSuqIig25mW+Lg3Wxn0AfZlVJ3OAS4aeRrFCXSYM1hocKWNhUV98O3&#10;UXAdvi59vL2cPz53/bHcSty/JYlSz9NxvQThafSP8H97pxXEMfx9CT9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g3W/xQAAANsAAAAPAAAAAAAAAAAAAAAAAJgCAABkcnMv&#10;ZG93bnJldi54bWxQSwUGAAAAAAQABAD1AAAAigMAAAAA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VxcMA&#10;AADbAAAADwAAAGRycy9kb3ducmV2LnhtbESP3YrCMBSE7wXfIRxh7zTdX7UaRXZZ0BvB1gc4NMek&#10;bHNSmqxWn94IC3s5zMw3zHLdu0acqQu1ZwXPkwwEceV1zUbBsfwez0CEiKyx8UwKrhRgvRoOlphr&#10;f+EDnYtoRIJwyFGBjbHNpQyVJYdh4lvi5J185zAm2RmpO7wkuGvkS5Z9SIc1pwWLLX1aqn6KX6eg&#10;mRcb2pm+3E/NodzX2693u7sp9TTqNwsQkfr4H/5rb7WC1zd4fEk/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zVxcMAAADbAAAADwAAAAAAAAAAAAAAAACYAgAAZHJzL2Rv&#10;d25yZXYueG1sUEsFBgAAAAAEAAQA9QAAAIgDAAAAAA=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OZQcUA&#10;AADbAAAADwAAAGRycy9kb3ducmV2LnhtbESPT4vCMBTE74LfITzBm6a6a12qUWRBkT0I/jns3t42&#10;z7bavJQmav32RhA8DjPzG2Y6b0wprlS7wrKCQT8CQZxaXXCm4LBf9r5AOI+ssbRMCu7kYD5rt6aY&#10;aHvjLV13PhMBwi5BBbn3VSKlS3My6Pq2Ig7e0dYGfZB1JnWNtwA3pRxGUSwNFhwWcqzoO6f0vLsY&#10;BZvtyf4sj3b4GZv76m81Hg9+1/9KdTvNYgLCU+Pf4Vd7rRV8jOD5JfwAO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U5lBxQAAANsAAAAPAAAAAAAAAAAAAAAAAJgCAABkcnMv&#10;ZG93bnJldi54bWxQSwUGAAAAAAQABAD1AAAAigMAAAAA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qObsUA&#10;AADbAAAADwAAAGRycy9kb3ducmV2LnhtbESPQWvCQBSE7wX/w/KEXopubEEkZiMiCEoQqY3t9ZF9&#10;Jmmzb8PuVtN/3xUKPQ4z8w2TrQbTiSs531pWMJsmIIgrq1uuFZRv28kChA/IGjvLpOCHPKzy0UOG&#10;qbY3fqXrKdQiQtinqKAJoU+l9FVDBv3U9sTRu1hnMETpaqkd3iLcdPI5SebSYMtxocGeNg1VX6dv&#10;o+BQvBeukOXsYz+cd4fPs/TF01Gpx/GwXoIINIT/8F97pxW8zOH+Jf4Am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yo5uxQAAANsAAAAPAAAAAAAAAAAAAAAAAJgCAABkcnMv&#10;ZG93bnJldi54bWxQSwUGAAAAAAQABAD1AAAAigMAAAAA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Ta1cQA&#10;AADbAAAADwAAAGRycy9kb3ducmV2LnhtbESPQUsDMRSE70L/Q3gFbzZbi1a2TUsrVVbai3Xx/Lp5&#10;3V26eQlJ7K7/3giCx2Hmm2GW68F04ko+tJYVTCcZCOLK6pZrBeXHy90TiBCRNXaWScE3BVivRjdL&#10;zLXt+Z2ux1iLVMIhRwVNjC6XMlQNGQwT64iTd7beYEzS11J77FO56eR9lj1Kgy2nhQYdPTdUXY5f&#10;RsGMTpty713/6V6LsoiHt225e1DqdjxsFiAiDfE//EcXOnFz+P2Sfo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E2tXEAAAA2wAAAA8AAAAAAAAAAAAAAAAAmAIAAGRycy9k&#10;b3ducmV2LnhtbFBLBQYAAAAABAAEAPUAAACJAwAAAAA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</w:p>
    <w:sectPr w:rsidR="00C81C35">
      <w:pgSz w:w="24480" w:h="15840" w:orient="landscape"/>
      <w:pgMar w:top="360" w:right="360" w:bottom="360" w:left="360" w:header="360" w:footer="36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3D3"/>
    <w:rsid w:val="00045D39"/>
    <w:rsid w:val="00053703"/>
    <w:rsid w:val="000E1211"/>
    <w:rsid w:val="000E22F9"/>
    <w:rsid w:val="000E7FB2"/>
    <w:rsid w:val="00102A5B"/>
    <w:rsid w:val="00160DD7"/>
    <w:rsid w:val="001E5D5C"/>
    <w:rsid w:val="001F67D1"/>
    <w:rsid w:val="00223445"/>
    <w:rsid w:val="00223E93"/>
    <w:rsid w:val="0024508A"/>
    <w:rsid w:val="0028681F"/>
    <w:rsid w:val="002D2F5F"/>
    <w:rsid w:val="002E7FF8"/>
    <w:rsid w:val="002F7F79"/>
    <w:rsid w:val="00302DD4"/>
    <w:rsid w:val="00397123"/>
    <w:rsid w:val="003B55E7"/>
    <w:rsid w:val="003C5024"/>
    <w:rsid w:val="003D7474"/>
    <w:rsid w:val="003F177B"/>
    <w:rsid w:val="004812FA"/>
    <w:rsid w:val="004D00DF"/>
    <w:rsid w:val="004D2C02"/>
    <w:rsid w:val="004D32DA"/>
    <w:rsid w:val="004E109A"/>
    <w:rsid w:val="00503B57"/>
    <w:rsid w:val="00507CB0"/>
    <w:rsid w:val="005143D3"/>
    <w:rsid w:val="005325D6"/>
    <w:rsid w:val="00546664"/>
    <w:rsid w:val="00584EA2"/>
    <w:rsid w:val="005A75EE"/>
    <w:rsid w:val="005B56E7"/>
    <w:rsid w:val="00641EAA"/>
    <w:rsid w:val="00696626"/>
    <w:rsid w:val="006D7CCD"/>
    <w:rsid w:val="007252AD"/>
    <w:rsid w:val="007321C1"/>
    <w:rsid w:val="00736C9F"/>
    <w:rsid w:val="0075270A"/>
    <w:rsid w:val="0087542D"/>
    <w:rsid w:val="00877844"/>
    <w:rsid w:val="00893419"/>
    <w:rsid w:val="00912EF8"/>
    <w:rsid w:val="00956174"/>
    <w:rsid w:val="00980358"/>
    <w:rsid w:val="009844FD"/>
    <w:rsid w:val="009D116F"/>
    <w:rsid w:val="00A14F7D"/>
    <w:rsid w:val="00A21B15"/>
    <w:rsid w:val="00AD2D4A"/>
    <w:rsid w:val="00B0679A"/>
    <w:rsid w:val="00B159F5"/>
    <w:rsid w:val="00B353E2"/>
    <w:rsid w:val="00B45557"/>
    <w:rsid w:val="00B56F04"/>
    <w:rsid w:val="00BD474B"/>
    <w:rsid w:val="00C31001"/>
    <w:rsid w:val="00C631C2"/>
    <w:rsid w:val="00C81C35"/>
    <w:rsid w:val="00CA370F"/>
    <w:rsid w:val="00D06E1A"/>
    <w:rsid w:val="00D23F66"/>
    <w:rsid w:val="00D43A22"/>
    <w:rsid w:val="00DC6090"/>
    <w:rsid w:val="00E14688"/>
    <w:rsid w:val="00E2012F"/>
    <w:rsid w:val="00E37532"/>
    <w:rsid w:val="00E90EEF"/>
    <w:rsid w:val="00EA018C"/>
    <w:rsid w:val="00EC370C"/>
    <w:rsid w:val="00F227B0"/>
    <w:rsid w:val="00F2427D"/>
    <w:rsid w:val="00F56BD6"/>
    <w:rsid w:val="00F95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color w:val="212120"/>
      <w:kern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F17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3F177B"/>
    <w:rPr>
      <w:rFonts w:ascii="Tahoma" w:hAnsi="Tahoma" w:cs="Tahoma"/>
      <w:color w:val="212120"/>
      <w:kern w:val="28"/>
      <w:sz w:val="16"/>
      <w:szCs w:val="16"/>
    </w:rPr>
  </w:style>
  <w:style w:type="paragraph" w:styleId="a5">
    <w:name w:val="Subtitle"/>
    <w:basedOn w:val="a"/>
    <w:next w:val="a"/>
    <w:link w:val="a6"/>
    <w:qFormat/>
    <w:rsid w:val="00D06E1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D06E1A"/>
    <w:rPr>
      <w:rFonts w:asciiTheme="majorHAnsi" w:eastAsiaTheme="majorEastAsia" w:hAnsiTheme="majorHAnsi" w:cstheme="majorBidi"/>
      <w:i/>
      <w:iCs/>
      <w:color w:val="4F81BD" w:themeColor="accent1"/>
      <w:spacing w:val="15"/>
      <w:kern w:val="28"/>
      <w:sz w:val="24"/>
      <w:szCs w:val="24"/>
    </w:rPr>
  </w:style>
  <w:style w:type="paragraph" w:styleId="a7">
    <w:name w:val="Title"/>
    <w:basedOn w:val="a"/>
    <w:next w:val="a"/>
    <w:link w:val="a8"/>
    <w:qFormat/>
    <w:rsid w:val="00D06E1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8">
    <w:name w:val="Название Знак"/>
    <w:basedOn w:val="a0"/>
    <w:link w:val="a7"/>
    <w:rsid w:val="00D06E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9">
    <w:name w:val="Hyperlink"/>
    <w:basedOn w:val="a0"/>
    <w:rsid w:val="00102A5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color w:val="212120"/>
      <w:kern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F17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3F177B"/>
    <w:rPr>
      <w:rFonts w:ascii="Tahoma" w:hAnsi="Tahoma" w:cs="Tahoma"/>
      <w:color w:val="212120"/>
      <w:kern w:val="28"/>
      <w:sz w:val="16"/>
      <w:szCs w:val="16"/>
    </w:rPr>
  </w:style>
  <w:style w:type="paragraph" w:styleId="a5">
    <w:name w:val="Subtitle"/>
    <w:basedOn w:val="a"/>
    <w:next w:val="a"/>
    <w:link w:val="a6"/>
    <w:qFormat/>
    <w:rsid w:val="00D06E1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D06E1A"/>
    <w:rPr>
      <w:rFonts w:asciiTheme="majorHAnsi" w:eastAsiaTheme="majorEastAsia" w:hAnsiTheme="majorHAnsi" w:cstheme="majorBidi"/>
      <w:i/>
      <w:iCs/>
      <w:color w:val="4F81BD" w:themeColor="accent1"/>
      <w:spacing w:val="15"/>
      <w:kern w:val="28"/>
      <w:sz w:val="24"/>
      <w:szCs w:val="24"/>
    </w:rPr>
  </w:style>
  <w:style w:type="paragraph" w:styleId="a7">
    <w:name w:val="Title"/>
    <w:basedOn w:val="a"/>
    <w:next w:val="a"/>
    <w:link w:val="a8"/>
    <w:qFormat/>
    <w:rsid w:val="00D06E1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8">
    <w:name w:val="Название Знак"/>
    <w:basedOn w:val="a0"/>
    <w:link w:val="a7"/>
    <w:rsid w:val="00D06E1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9">
    <w:name w:val="Hyperlink"/>
    <w:basedOn w:val="a0"/>
    <w:rsid w:val="00102A5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ode.google.com/p/csipsimple/" TargetMode="External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hyperlink" Target="http://code.google.com/p/csipsimple/" TargetMode="Externa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t\AppData\Roaming\Microsoft\&#1064;&#1072;&#1073;&#1083;&#1086;&#1085;&#1099;\&#1041;&#1080;&#1079;&#1085;&#1077;&#1089;-&#1073;&#1088;&#1086;&#1096;&#1102;&#1088;&#1072;%20&#1087;&#1086;%20&#1090;&#1077;&#1093;&#1085;&#1086;&#1083;&#1086;&#1075;&#1080;&#1103;&#108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Бизнес-брошюра по технологиям</Template>
  <TotalTime>115</TotalTime>
  <Pages>7</Pages>
  <Words>15</Words>
  <Characters>90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StockLayouts LLC</Company>
  <LinksUpToDate>false</LinksUpToDate>
  <CharactersWithSpaces>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</dc:creator>
  <cp:lastModifiedBy>Art</cp:lastModifiedBy>
  <cp:revision>42</cp:revision>
  <dcterms:created xsi:type="dcterms:W3CDTF">2013-04-22T11:25:00Z</dcterms:created>
  <dcterms:modified xsi:type="dcterms:W3CDTF">2013-04-22T17:20:00Z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TC102579951049</vt:lpwstr>
  </property>
</Properties>
</file>