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35" w:rsidRDefault="000E1211">
      <w:r>
        <w:rPr>
          <w:noProof/>
        </w:rPr>
        <w:drawing>
          <wp:anchor distT="0" distB="0" distL="114300" distR="114300" simplePos="0" relativeHeight="251752960" behindDoc="0" locked="0" layoutInCell="1" allowOverlap="1" wp14:anchorId="3460EA5F" wp14:editId="050BFF54">
            <wp:simplePos x="0" y="0"/>
            <wp:positionH relativeFrom="column">
              <wp:posOffset>5149215</wp:posOffset>
            </wp:positionH>
            <wp:positionV relativeFrom="paragraph">
              <wp:posOffset>124905</wp:posOffset>
            </wp:positionV>
            <wp:extent cx="2588895" cy="605790"/>
            <wp:effectExtent l="0" t="0" r="1905" b="381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3D3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7111C1" wp14:editId="69C2DA3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873885" cy="9601200"/>
                <wp:effectExtent l="0" t="0" r="2540" b="0"/>
                <wp:wrapNone/>
                <wp:docPr id="6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8pt;margin-top:18pt;width:147.55pt;height:75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" path="m401,c,,,,,,,3168,,3168,,3168v165,,165,,165,c616,1736,458,375,401,xe" fillcolor="#2e3640" stroked="f" strokecolor="#212120">
                <v:shadow color="#8c8682"/>
                <v:path arrowok="t" o:connecttype="custom" o:connectlocs="1219850,0;0,0;0,9601200;501933,9601200;1219850,0" o:connectangles="0,0,0,0,0"/>
                <w10:wrap anchorx="page" anchory="page"/>
              </v:shape>
            </w:pict>
          </mc:Fallback>
        </mc:AlternateContent>
      </w:r>
      <w:r w:rsidR="005143D3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33AB6FD" wp14:editId="2E8AFE00">
                <wp:simplePos x="0" y="0"/>
                <wp:positionH relativeFrom="page">
                  <wp:posOffset>664845</wp:posOffset>
                </wp:positionH>
                <wp:positionV relativeFrom="page">
                  <wp:posOffset>228600</wp:posOffset>
                </wp:positionV>
                <wp:extent cx="1510030" cy="9601200"/>
                <wp:effectExtent l="7620" t="9525" r="6350" b="9525"/>
                <wp:wrapNone/>
                <wp:docPr id="5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59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52.35pt;margin-top:18pt;width:118.9pt;height:756pt;z-index:251652608;mso-position-horizontal-relative:page;mso-position-vertical-relative:page" coordorigin="1047,360" coordsize="2378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">
                <v:shape id="Freeform 34" o:spid="_x0000_s1027" style="position:absolute;left:1047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n9cUA&#10;AADbAAAADwAAAGRycy9kb3ducmV2LnhtbESPQWvCQBSE70L/w/IKvemmLQZNs5FSaPUkaErB2zP7&#10;moRm36bZNYn/3hUEj8PMfMOkq9E0oqfO1ZYVPM8iEMSF1TWXCr7zz+kChPPIGhvLpOBMDlbZwyTF&#10;RNuBd9TvfSkChF2CCirv20RKV1Rk0M1sSxy8X9sZ9EF2pdQdDgFuGvkSRbE0WHNYqLClj4qKv/3J&#10;KDgO/4f+dX34+dpu+rxcS9zN41ipp8fx/Q2Ep9Hfw7f2RiuYL+H6JfwA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Kf1xQAAANsAAAAPAAAAAAAAAAAAAAAAAJgCAABkcnMv&#10;ZG93bnJldi54bWxQSwUGAAAAAAQABAD1AAAAigM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28" style="position:absolute;left:1503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828AA&#10;AADbAAAADwAAAGRycy9kb3ducmV2LnhtbERPy4rCMBTdC/MP4Q6403QEH1ONIjMM6Eaw9QMuzZ2k&#10;2NyUJmr1681CcHk479Wmd424Uhdqzwq+xhkI4srrmo2CU/k3WoAIEVlj45kU3CnAZv0xWGGu/Y2P&#10;dC2iESmEQ44KbIxtLmWoLDkMY98SJ+7fdw5jgp2RusNbCneNnGTZTDqsOTVYbOnHUnUuLk5B811s&#10;aW/68jA3x/JQ736ndv9QavjZb5cgIvXxLX65d1rBLK1PX9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T828AAAADbAAAADwAAAAAAAAAAAAAAAACYAgAAZHJzL2Rvd25y&#10;ZXYueG1sUEsFBgAAAAAEAAQA9QAAAIU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29" style="position:absolute;left:1594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wX8UA&#10;AADbAAAADwAAAGRycy9kb3ducmV2LnhtbESPQWvCQBSE7wX/w/KE3nQTKVGiqxRBCT0UYnuwt9fs&#10;M4nNvg3Z1ST/vlsQehxm5htmsxtMI+7UudqygngegSAurK65VPD5cZitQDiPrLGxTApGcrDbTp42&#10;mGrbc073ky9FgLBLUUHlfZtK6YqKDLq5bYmDd7GdQR9kV0rdYR/gppGLKEqkwZrDQoUt7Ssqfk43&#10;o+A9v9q3w8UuXhIzHr+Oy2V8zr6Vep4Or2sQngb/H360M60gieH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7BfxQAAANsAAAAPAAAAAAAAAAAAAAAAAJgCAABkcnMv&#10;ZG93bnJldi54bWxQSwUGAAAAAAQABAD1AAAAigMAAAAA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0" style="position:absolute;left:1393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ncMMA&#10;AADbAAAADwAAAGRycy9kb3ducmV2LnhtbESPT4vCMBTE78J+h/AWvIimehCpRlkWFlyKiP+vj+bZ&#10;1m1eSpLV+u2NIHgcZuY3zGzRmlpcyfnKsoLhIAFBnFtdcaFgv/vpT0D4gKyxtkwK7uRhMf/ozDDV&#10;9sYbum5DISKEfYoKyhCaVEqfl2TQD2xDHL2zdQZDlK6Q2uEtwk0tR0kylgYrjgslNvRdUv63/TcK&#10;Vtkxc5ncD0+/7WG5uhykz3prpbqf7dcURKA2vMOv9lIrGI/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KncMMAAADbAAAADwAAAAAAAAAAAAAAAACYAgAAZHJzL2Rv&#10;d25yZXYueG1sUEsFBgAAAAAEAAQA9QAAAIg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1" style="position:absolute;left:1234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zy8QA&#10;AADbAAAADwAAAGRycy9kb3ducmV2LnhtbESPQWsCMRSE7wX/Q3iCN81aqcjWKCq1bGkv1aXn183r&#10;7uLmJSSpu/33TUHocZiZb5j1djCduJIPrWUF81kGgriyuuVaQXk+TlcgQkTW2FkmBT8UYLsZ3a0x&#10;17bnd7qeYi0ShEOOCpoYXS5lqBoyGGbWESfvy3qDMUlfS+2xT3DTyfssW0qDLaeFBh0dGqoup2+j&#10;YEGfu/LVu/7DPRdlEd9e9uXTg1KT8bB7BBFpiP/hW7vQCpYL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88vEAAAA2wAAAA8AAAAAAAAAAAAAAAAAmAIAAGRycy9k&#10;b3ducmV2LnhtbFBLBQYAAAAABAAEAPUAAACJAw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 w:rsidR="005143D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3F03AB" wp14:editId="7D7C7D67">
                <wp:simplePos x="0" y="0"/>
                <wp:positionH relativeFrom="page">
                  <wp:posOffset>13750925</wp:posOffset>
                </wp:positionH>
                <wp:positionV relativeFrom="page">
                  <wp:posOffset>228600</wp:posOffset>
                </wp:positionV>
                <wp:extent cx="1565275" cy="9601200"/>
                <wp:effectExtent l="6350" t="0" r="0" b="0"/>
                <wp:wrapNone/>
                <wp:docPr id="5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1082.75pt;margin-top:18pt;width:123.25pt;height:756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565275,0;289981,0;0,9601200;1565275,9601200;1565275,0" o:connectangles="0,0,0,0,0"/>
                <w10:wrap anchorx="page" anchory="page"/>
              </v:shape>
            </w:pict>
          </mc:Fallback>
        </mc:AlternateContent>
      </w:r>
      <w:r w:rsidR="005143D3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BE3C0CB" wp14:editId="5B6806A2">
                <wp:simplePos x="0" y="0"/>
                <wp:positionH relativeFrom="page">
                  <wp:posOffset>13672820</wp:posOffset>
                </wp:positionH>
                <wp:positionV relativeFrom="page">
                  <wp:posOffset>228600</wp:posOffset>
                </wp:positionV>
                <wp:extent cx="1369695" cy="9601200"/>
                <wp:effectExtent l="13970" t="9525" r="6985" b="9525"/>
                <wp:wrapNone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1532" y="360"/>
                          <a:chExt cx="2157" cy="15120"/>
                        </a:xfrm>
                      </wpg:grpSpPr>
                      <wps:wsp>
                        <wps:cNvPr id="51" name="Freeform 26"/>
                        <wps:cNvSpPr>
                          <a:spLocks/>
                        </wps:cNvSpPr>
                        <wps:spPr bwMode="auto">
                          <a:xfrm>
                            <a:off x="21532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7"/>
                        <wps:cNvSpPr>
                          <a:spLocks/>
                        </wps:cNvSpPr>
                        <wps:spPr bwMode="auto">
                          <a:xfrm>
                            <a:off x="21887" y="360"/>
                            <a:ext cx="1600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8"/>
                        <wps:cNvSpPr>
                          <a:spLocks/>
                        </wps:cNvSpPr>
                        <wps:spPr bwMode="auto">
                          <a:xfrm>
                            <a:off x="22064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9"/>
                        <wps:cNvSpPr>
                          <a:spLocks/>
                        </wps:cNvSpPr>
                        <wps:spPr bwMode="auto">
                          <a:xfrm>
                            <a:off x="21863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0"/>
                        <wps:cNvSpPr>
                          <a:spLocks/>
                        </wps:cNvSpPr>
                        <wps:spPr bwMode="auto">
                          <a:xfrm>
                            <a:off x="21704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076.6pt;margin-top:18pt;width:107.85pt;height:756pt;z-index:25164851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">
                <v:shape id="Freeform 26" o:spid="_x0000_s1027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ppsAA&#10;AADbAAAADwAAAGRycy9kb3ducmV2LnhtbESPQYvCMBSE78L+h/AWvNm0oiLVtMjiwl6tBa/P5tkW&#10;m5duE7X77zeC4HGYmW+YbT6aTtxpcK1lBUkUgyCurG65VlAev2drEM4ja+wsk4I/cpBnH5Mtpto+&#10;+ED3wtciQNilqKDxvk+ldFVDBl1ke+LgXexg0Ac51FIP+Ahw08l5HK+kwZbDQoM9fTVUXYubUXCq&#10;9dmtYvQLactCl5d9kfzulZp+jrsNCE+jf4df7R+tYJnA80v4AT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eppsAAAADbAAAADwAAAAAAAAAAAAAAAACYAgAAZHJzL2Rvd25y&#10;ZXYueG1sUEsFBgAAAAAEAAQA9QAAAIU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27" o:spid="_x0000_s1028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bQ8YA&#10;AADbAAAADwAAAGRycy9kb3ducmV2LnhtbESPT2vCQBTE7wW/w/KE3urGSFWiq0igYA+lmv7B4zP7&#10;TILZt2l2q/Hbu4LgcZiZ3zDzZWdqcaLWVZYVDAcRCOLc6ooLBd9fby9TEM4ja6wtk4ILOVguek9z&#10;TLQ985ZOmS9EgLBLUEHpfZNI6fKSDLqBbYiDd7CtQR9kW0jd4jnATS3jKBpLgxWHhRIbSkvKj9m/&#10;UfAuL+PJz2c2Ha3Sv27/sdv8xmmh1HO/W81AeOr8I3xvr7WC1xhuX8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AbQ8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28" o:spid="_x0000_s1029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JZ8MA&#10;AADbAAAADwAAAGRycy9kb3ducmV2LnhtbESPT2sCMRTE70K/Q3iFXoom7arIapRSaPHa9c/5uXlu&#10;Fjcv202qWz99IxQ8DjPzG2ax6l0jztSF2rOGl5ECQVx6U3OlYbv5GM5AhIhssPFMGn4pwGr5MFhg&#10;bvyFv+hcxEokCIccNdgY21zKUFpyGEa+JU7e0XcOY5JdJU2HlwR3jXxVaiod1pwWLLb0bqk8FT9O&#10;w273nMn9tzpk1oxLdaD4WVyN1k+P/dscRKQ+3sP/7bXRMMng9i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TJZ8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29" o:spid="_x0000_s1030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yI8UA&#10;AADbAAAADwAAAGRycy9kb3ducmV2LnhtbESP3WrCQBSE7wXfYTlC7+pGqaWkrhL/sBS0NO0DnGZP&#10;s8Hs2ZhdY/r23ULBy2FmvmHmy97WoqPWV44VTMYJCOLC6YpLBZ8fu/snED4ga6wdk4If8rBcDAdz&#10;TLW78jt1eShFhLBPUYEJoUml9IUhi37sGuLofbvWYoiyLaVu8RrhtpbTJHmUFiuOCwYbWhsqTvnF&#10;Knj9mpltcZiiyzZ5dj6+rS7dfqXU3ajPnkEE6sMt/N9+0QpmD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TIjxQAAANsAAAAPAAAAAAAAAAAAAAAAAJgCAABkcnMv&#10;ZG93bnJldi54bWxQSwUGAAAAAAQABAD1AAAAig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30" o:spid="_x0000_s1031" style="position:absolute;left:21704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4l8MA&#10;AADbAAAADwAAAGRycy9kb3ducmV2LnhtbESP0WrCQBRE3wv+w3IF35qNgrVEVxFBI+2TaT7gkr0m&#10;0ezdsLua9O+7hUIfh5k5w2x2o+nEk5xvLSuYJykI4srqlmsF5dfx9R2ED8gaO8uk4Js87LaTlw1m&#10;2g58oWcRahEh7DNU0ITQZ1L6qiGDPrE9cfSu1hkMUbpaaodDhJtOLtL0TRpsOS402NOhoepePIyC&#10;j3O64hWV7oH+cjqcqnx/+8yVmk3H/RpEoDH8h//aZ61guYT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p4l8MAAADbAAAADwAAAAAAAAAAAAAAAACYAgAAZHJzL2Rv&#10;d25yZXYueG1sUEsFBgAAAAAEAAQA9QAAAIgDAAAAAA=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  <w10:wrap anchorx="page" anchory="page"/>
              </v:group>
            </w:pict>
          </mc:Fallback>
        </mc:AlternateContent>
      </w:r>
    </w:p>
    <w:p w:rsidR="006D7CCD" w:rsidRDefault="006D7CCD" w:rsidP="007252AD">
      <w:pPr>
        <w:ind w:left="14175" w:firstLine="720"/>
        <w:rPr>
          <w:lang w:val="en-US" w:bidi="ru-RU"/>
        </w:rPr>
      </w:pPr>
    </w:p>
    <w:p w:rsidR="006D7CCD" w:rsidRDefault="006D7CCD" w:rsidP="005143D3">
      <w:pPr>
        <w:ind w:left="15120" w:firstLine="720"/>
        <w:rPr>
          <w:lang w:val="en-US" w:bidi="ru-RU"/>
        </w:rPr>
      </w:pPr>
    </w:p>
    <w:p w:rsidR="006D7CCD" w:rsidRDefault="006D7CCD" w:rsidP="005143D3">
      <w:pPr>
        <w:ind w:left="15120" w:firstLine="720"/>
        <w:rPr>
          <w:lang w:val="en-US" w:bidi="ru-RU"/>
        </w:rPr>
      </w:pPr>
    </w:p>
    <w:p w:rsidR="006D7CCD" w:rsidRDefault="000E1211" w:rsidP="005143D3">
      <w:pPr>
        <w:ind w:left="15120" w:firstLine="720"/>
        <w:rPr>
          <w:lang w:val="en-US" w:bidi="ru-RU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40672" behindDoc="0" locked="0" layoutInCell="1" allowOverlap="1" wp14:anchorId="27FE5679" wp14:editId="6348348D">
                <wp:simplePos x="0" y="0"/>
                <wp:positionH relativeFrom="page">
                  <wp:posOffset>5379522</wp:posOffset>
                </wp:positionH>
                <wp:positionV relativeFrom="page">
                  <wp:posOffset>902525</wp:posOffset>
                </wp:positionV>
                <wp:extent cx="7760335" cy="473578"/>
                <wp:effectExtent l="0" t="0" r="0" b="317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35" cy="473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6E1A" w:rsidRPr="00D06E1A" w:rsidRDefault="00D06E1A" w:rsidP="00D06E1A">
                            <w:pPr>
                              <w:pStyle w:val="a7"/>
                            </w:pPr>
                            <w:r w:rsidRPr="00D06E1A">
                              <w:t xml:space="preserve">Один из наиболее удобных клиентов под </w:t>
                            </w:r>
                            <w:r w:rsidRPr="00D06E1A">
                              <w:rPr>
                                <w:lang w:val="en-US"/>
                              </w:rPr>
                              <w:t>Android</w:t>
                            </w:r>
                            <w:r w:rsidRPr="00D06E1A"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23.6pt;margin-top:71.05pt;width:611.05pt;height:37.3pt;z-index:251740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cv+gIAAIYGAAAOAAAAZHJzL2Uyb0RvYy54bWysVW1vmzAQ/j5p/8HydwoEAgSVVgmBaVL3&#10;IrX7AQ6YYA1sZjsl3bT/vrNJWtrtw7SOSMg257vnuefu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D06E1A" w:rsidRPr="00D06E1A" w:rsidRDefault="00D06E1A" w:rsidP="00D06E1A">
                      <w:pPr>
                        <w:pStyle w:val="a7"/>
                      </w:pPr>
                      <w:r w:rsidRPr="00D06E1A">
                        <w:t xml:space="preserve">Один из наиболее удобных клиентов под </w:t>
                      </w:r>
                      <w:r w:rsidRPr="00D06E1A">
                        <w:rPr>
                          <w:lang w:val="en-US"/>
                        </w:rPr>
                        <w:t>Android</w:t>
                      </w:r>
                      <w:r w:rsidRPr="00D06E1A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90EEF" w:rsidRDefault="00B353E2" w:rsidP="00956174">
      <w:pPr>
        <w:ind w:left="11199" w:firstLine="720"/>
        <w:rPr>
          <w:lang w:bidi="ru-RU"/>
        </w:rPr>
      </w:pPr>
      <w:r>
        <w:rPr>
          <w:noProof/>
        </w:rPr>
        <w:drawing>
          <wp:anchor distT="0" distB="0" distL="114300" distR="114300" simplePos="0" relativeHeight="251749888" behindDoc="0" locked="0" layoutInCell="1" allowOverlap="1" wp14:anchorId="70297815" wp14:editId="01F0AF73">
            <wp:simplePos x="0" y="0"/>
            <wp:positionH relativeFrom="column">
              <wp:posOffset>2251710</wp:posOffset>
            </wp:positionH>
            <wp:positionV relativeFrom="paragraph">
              <wp:posOffset>5559425</wp:posOffset>
            </wp:positionV>
            <wp:extent cx="1769110" cy="688975"/>
            <wp:effectExtent l="0" t="0" r="254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79A">
        <w:rPr>
          <w:noProof/>
        </w:rPr>
        <mc:AlternateContent>
          <mc:Choice Requires="wps">
            <w:drawing>
              <wp:anchor distT="36576" distB="36576" distL="36576" distR="36576" simplePos="0" relativeHeight="251751936" behindDoc="0" locked="0" layoutInCell="1" allowOverlap="1" wp14:anchorId="5F3869E6" wp14:editId="124381B6">
                <wp:simplePos x="0" y="0"/>
                <wp:positionH relativeFrom="page">
                  <wp:posOffset>2481580</wp:posOffset>
                </wp:positionH>
                <wp:positionV relativeFrom="page">
                  <wp:posOffset>5224780</wp:posOffset>
                </wp:positionV>
                <wp:extent cx="6423660" cy="878205"/>
                <wp:effectExtent l="0" t="0" r="0" b="0"/>
                <wp:wrapNone/>
                <wp:docPr id="7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2A5B" w:rsidRPr="00B0679A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SIP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телефон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CSipSimple</w:t>
                            </w:r>
                            <w:proofErr w:type="spellEnd"/>
                          </w:p>
                          <w:p w:rsidR="00102A5B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102A5B" w:rsidRPr="00B353E2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Бесплатное решение от   </w:t>
                            </w:r>
                            <w:hyperlink r:id="rId7" w:history="1">
                              <w:r w:rsidR="00B0679A" w:rsidRPr="001778FB">
                                <w:rPr>
                                  <w:rStyle w:val="a9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http://code.google.com/p/csipsimple/</w:t>
                              </w:r>
                            </w:hyperlink>
                            <w:r w:rsidR="00B0679A" w:rsidRPr="00B0679A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6D78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это свободный проект с открытым исходным кодом</w:t>
                            </w:r>
                            <w:r w:rsidR="00B0679A" w:rsidRPr="00B0679A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0679A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построен на основе свободного проекта </w:t>
                            </w:r>
                            <w:proofErr w:type="spellStart"/>
                            <w:r w:rsidR="00B0679A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pjsip</w:t>
                            </w:r>
                            <w:proofErr w:type="spellEnd"/>
                            <w:r w:rsidR="00B353E2" w:rsidRPr="00B353E2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353E2" w:rsidRPr="00B353E2" w:rsidRDefault="00B353E2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Позволяет шифровать голосовой трафик.</w:t>
                            </w:r>
                          </w:p>
                          <w:p w:rsidR="00102A5B" w:rsidRPr="00070DA7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5.4pt;margin-top:411.4pt;width:505.8pt;height:69.15pt;z-index:2517519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102A5B" w:rsidRPr="00B0679A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SIP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телефон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CSipSimple</w:t>
                      </w:r>
                      <w:proofErr w:type="spellEnd"/>
                    </w:p>
                    <w:p w:rsidR="00102A5B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102A5B" w:rsidRPr="00B353E2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Бесплатное решение от   </w:t>
                      </w:r>
                      <w:hyperlink r:id="rId8" w:history="1">
                        <w:r w:rsidR="00B0679A" w:rsidRPr="001778FB">
                          <w:rPr>
                            <w:rStyle w:val="a9"/>
                            <w:rFonts w:ascii="Arial" w:hAnsi="Arial" w:cs="Arial"/>
                            <w:sz w:val="18"/>
                            <w:szCs w:val="18"/>
                          </w:rPr>
                          <w:t>http://code.google.com/p/csipsimple/</w:t>
                        </w:r>
                      </w:hyperlink>
                      <w:r w:rsidR="00B0679A" w:rsidRPr="00B0679A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 w:rsidRPr="00DA6D78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это свободный проект с открытым исходным кодом</w:t>
                      </w:r>
                      <w:r w:rsidR="00B0679A" w:rsidRPr="00B0679A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, </w:t>
                      </w:r>
                      <w:r w:rsidR="00B0679A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построен на основе свободного проекта </w:t>
                      </w:r>
                      <w:proofErr w:type="spellStart"/>
                      <w:r w:rsidR="00B0679A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pjsip</w:t>
                      </w:r>
                      <w:proofErr w:type="spellEnd"/>
                      <w:r w:rsidR="00B353E2" w:rsidRPr="00B353E2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.</w:t>
                      </w:r>
                    </w:p>
                    <w:p w:rsidR="00B353E2" w:rsidRPr="00B353E2" w:rsidRDefault="00B353E2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Позволяет шифровать голосовой трафик.</w:t>
                      </w:r>
                    </w:p>
                    <w:p w:rsidR="00102A5B" w:rsidRPr="00070DA7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2A5B">
        <w:rPr>
          <w:noProof/>
        </w:rPr>
        <w:drawing>
          <wp:anchor distT="0" distB="0" distL="114300" distR="114300" simplePos="0" relativeHeight="251729408" behindDoc="0" locked="0" layoutInCell="1" allowOverlap="1" wp14:anchorId="42D3DED6" wp14:editId="551888AA">
            <wp:simplePos x="0" y="0"/>
            <wp:positionH relativeFrom="column">
              <wp:posOffset>8831580</wp:posOffset>
            </wp:positionH>
            <wp:positionV relativeFrom="paragraph">
              <wp:posOffset>503110</wp:posOffset>
            </wp:positionV>
            <wp:extent cx="3974465" cy="6624955"/>
            <wp:effectExtent l="0" t="0" r="6985" b="4445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5C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59E7F7DB" wp14:editId="331C60DB">
                <wp:simplePos x="0" y="0"/>
                <wp:positionH relativeFrom="page">
                  <wp:posOffset>1994535</wp:posOffset>
                </wp:positionH>
                <wp:positionV relativeFrom="page">
                  <wp:posOffset>1887855</wp:posOffset>
                </wp:positionV>
                <wp:extent cx="1714500" cy="1840230"/>
                <wp:effectExtent l="0" t="0" r="0" b="7620"/>
                <wp:wrapNone/>
                <wp:docPr id="6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1C35" w:rsidRDefault="00B159F5" w:rsidP="00B159F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 xml:space="preserve">НАСТРАИВАЕМ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8"/>
                                <w:szCs w:val="18"/>
                                <w:lang w:val="en-US"/>
                              </w:rPr>
                              <w:t>SIP</w:t>
                            </w:r>
                            <w:r w:rsidRPr="00B159F5"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 xml:space="preserve">ТЕЛЕФОН САМИ. </w:t>
                            </w:r>
                          </w:p>
                          <w:p w:rsidR="00C81C35" w:rsidRDefault="00C81C3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  <w:p w:rsidR="00C81C35" w:rsidRDefault="00C81C3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  <w:p w:rsidR="00C81C35" w:rsidRPr="001E5D5C" w:rsidRDefault="00F227B0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Этот буклет в несколько простых шагов поможет вам самостоятельно сделать настройку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  <w:t>SIP</w:t>
                            </w:r>
                            <w:r w:rsidRPr="00F227B0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E5D5C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телефона </w:t>
                            </w:r>
                            <w:proofErr w:type="spellStart"/>
                            <w:r w:rsidR="001E5D5C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  <w:t>CSipSimple</w:t>
                            </w:r>
                            <w:proofErr w:type="spellEnd"/>
                            <w:r w:rsidR="001E5D5C" w:rsidRPr="001E5D5C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на своем мобильном телефоне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157.05pt;margin-top:148.65pt;width:135pt;height:144.9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C81C35" w:rsidRDefault="00B159F5" w:rsidP="00B159F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pacing w:val="20"/>
                          <w:sz w:val="18"/>
                          <w:szCs w:val="18"/>
                        </w:rPr>
                        <w:t xml:space="preserve">НАСТРАИВАЕМ </w:t>
                      </w:r>
                      <w:r>
                        <w:rPr>
                          <w:rFonts w:ascii="Arial" w:hAnsi="Arial" w:cs="Arial"/>
                          <w:color w:val="EF792F"/>
                          <w:spacing w:val="20"/>
                          <w:sz w:val="18"/>
                          <w:szCs w:val="18"/>
                          <w:lang w:val="en-US"/>
                        </w:rPr>
                        <w:t>SIP</w:t>
                      </w:r>
                      <w:r w:rsidRPr="00B159F5">
                        <w:rPr>
                          <w:rFonts w:ascii="Arial" w:hAnsi="Arial" w:cs="Arial"/>
                          <w:color w:val="EF792F"/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  <w:spacing w:val="20"/>
                          <w:sz w:val="18"/>
                          <w:szCs w:val="18"/>
                        </w:rPr>
                        <w:t xml:space="preserve">ТЕЛЕФОН САМИ. </w:t>
                      </w:r>
                    </w:p>
                    <w:p w:rsidR="00C81C35" w:rsidRDefault="00C81C3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  <w:p w:rsidR="00C81C35" w:rsidRDefault="00C81C3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  <w:p w:rsidR="00C81C35" w:rsidRPr="001E5D5C" w:rsidRDefault="00F227B0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Этот буклет в несколько простых шагов поможет вам самостоятельно сделать настройку </w:t>
                      </w: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  <w:t>SIP</w:t>
                      </w:r>
                      <w:r w:rsidRPr="00F227B0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r w:rsidR="001E5D5C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телефона </w:t>
                      </w:r>
                      <w:proofErr w:type="spellStart"/>
                      <w:r w:rsidR="001E5D5C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  <w:t>CSipSimple</w:t>
                      </w:r>
                      <w:proofErr w:type="spellEnd"/>
                      <w:r w:rsidR="001E5D5C" w:rsidRPr="001E5D5C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на своем мобильном телефоне </w:t>
                      </w: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  <w:t>Android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2DA">
        <w:rPr>
          <w:noProof/>
        </w:rPr>
        <w:drawing>
          <wp:anchor distT="0" distB="0" distL="114300" distR="114300" simplePos="0" relativeHeight="251748864" behindDoc="0" locked="0" layoutInCell="1" allowOverlap="1" wp14:anchorId="62BC724B" wp14:editId="7279A50C">
            <wp:simplePos x="0" y="0"/>
            <wp:positionH relativeFrom="column">
              <wp:posOffset>3632200</wp:posOffset>
            </wp:positionH>
            <wp:positionV relativeFrom="paragraph">
              <wp:posOffset>7226300</wp:posOffset>
            </wp:positionV>
            <wp:extent cx="2514951" cy="1086002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D6">
        <w:rPr>
          <w:noProof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7D0B409F" wp14:editId="33BB0A13">
                <wp:simplePos x="0" y="0"/>
                <wp:positionH relativeFrom="page">
                  <wp:posOffset>5106035</wp:posOffset>
                </wp:positionH>
                <wp:positionV relativeFrom="page">
                  <wp:posOffset>2232025</wp:posOffset>
                </wp:positionV>
                <wp:extent cx="3490595" cy="2172970"/>
                <wp:effectExtent l="0" t="0" r="0" b="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0595" cy="217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1C35" w:rsidRDefault="00F227B0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Справа изображен </w:t>
                            </w:r>
                            <w:r w:rsidR="0087542D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IP</w:t>
                            </w:r>
                            <w:r w:rsidR="0087542D" w:rsidRPr="0087542D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542D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телефон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542D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CSipSimple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7B0" w:rsidRDefault="00F227B0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102A5B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102A5B" w:rsidRPr="00070DA7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Мы предлагаем Вам в несколько шагов дополнить свой мобильный телефон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SIP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связью от компании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AlloIncognito</w:t>
                            </w:r>
                            <w:proofErr w:type="spellEnd"/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02A5B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Где бы Вы не находились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если в этом месте есть интернет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WiFi</w:t>
                            </w:r>
                            <w:proofErr w:type="spellEnd"/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или 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G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интернет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Вы находитесь у себя дома и можете пользоваться своим обычным домашним тарифом.</w:t>
                            </w:r>
                          </w:p>
                          <w:p w:rsidR="00102A5B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102A5B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Это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самый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дешевый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антироуминг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02A5B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102A5B" w:rsidRPr="00070DA7" w:rsidRDefault="00102A5B" w:rsidP="00102A5B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Внимание стоимость пропуска Интернет трафика, может быть отдельно тарифицировано Вашим оператором связи.</w:t>
                            </w:r>
                          </w:p>
                          <w:p w:rsidR="00F227B0" w:rsidRPr="00F227B0" w:rsidRDefault="00F227B0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2.05pt;margin-top:175.75pt;width:274.85pt;height:171.1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C81C35" w:rsidRDefault="00F227B0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Справа изображен </w:t>
                      </w:r>
                      <w:r w:rsidR="0087542D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IP</w:t>
                      </w:r>
                      <w:r w:rsidR="0087542D" w:rsidRPr="0087542D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 w:rsidR="0087542D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телефон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542D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CSipSimple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.</w:t>
                      </w:r>
                    </w:p>
                    <w:p w:rsidR="00F227B0" w:rsidRDefault="00F227B0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102A5B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102A5B" w:rsidRPr="00070DA7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Мы предлагаем Вам в несколько шагов дополнить свой мобильный телефон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SIP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связью от компании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AlloIncognito</w:t>
                      </w:r>
                      <w:proofErr w:type="spellEnd"/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.</w:t>
                      </w:r>
                    </w:p>
                    <w:p w:rsidR="00102A5B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Где бы Вы не находились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если в этом месте есть интернет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WiFi</w:t>
                      </w:r>
                      <w:proofErr w:type="spellEnd"/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или 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интернет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Вы находитесь у себя дома и можете пользоваться своим обычным домашним тарифом.</w:t>
                      </w:r>
                    </w:p>
                    <w:p w:rsidR="00102A5B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102A5B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Это </w:t>
                      </w:r>
                      <w:proofErr w:type="gram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самый</w:t>
                      </w:r>
                      <w:proofErr w:type="gramEnd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дешевый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антироуминг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.</w:t>
                      </w:r>
                    </w:p>
                    <w:p w:rsidR="00102A5B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102A5B" w:rsidRPr="00070DA7" w:rsidRDefault="00102A5B" w:rsidP="00102A5B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Внимание стоимость пропуска Интернет трафика, может быть отдельно тарифицировано Вашим оператором связи.</w:t>
                      </w:r>
                    </w:p>
                    <w:p w:rsidR="00F227B0" w:rsidRPr="00F227B0" w:rsidRDefault="00F227B0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508A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297E4D8D" wp14:editId="6D71DB1C">
                <wp:simplePos x="0" y="0"/>
                <wp:positionH relativeFrom="page">
                  <wp:posOffset>7920841</wp:posOffset>
                </wp:positionH>
                <wp:positionV relativeFrom="page">
                  <wp:posOffset>8870868</wp:posOffset>
                </wp:positionV>
                <wp:extent cx="3075709" cy="889000"/>
                <wp:effectExtent l="0" t="0" r="0" b="6350"/>
                <wp:wrapNone/>
                <wp:docPr id="4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709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1C35" w:rsidRDefault="00C81C35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46"/>
                                <w:szCs w:val="46"/>
                              </w:rPr>
                              <w:t>оптимиз</w:t>
                            </w:r>
                            <w:r w:rsidR="0024508A">
                              <w:rPr>
                                <w:rFonts w:ascii="Arial" w:hAnsi="Arial" w:cs="Arial"/>
                                <w:color w:val="FFFFFE"/>
                                <w:sz w:val="46"/>
                                <w:szCs w:val="46"/>
                              </w:rPr>
                              <w:t>ируй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24508A">
                              <w:rPr>
                                <w:rFonts w:ascii="Arial" w:hAnsi="Arial" w:cs="Arial"/>
                                <w:b/>
                                <w:bCs/>
                                <w:color w:val="EF792F"/>
                                <w:sz w:val="46"/>
                                <w:szCs w:val="46"/>
                              </w:rPr>
                              <w:t>расходы на связь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623.7pt;margin-top:698.5pt;width:242.2pt;height:70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C81C35" w:rsidRDefault="00C81C35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sz w:val="46"/>
                          <w:szCs w:val="4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46"/>
                          <w:szCs w:val="46"/>
                        </w:rPr>
                        <w:t>оптимиз</w:t>
                      </w:r>
                      <w:r w:rsidR="0024508A">
                        <w:rPr>
                          <w:rFonts w:ascii="Arial" w:hAnsi="Arial" w:cs="Arial"/>
                          <w:color w:val="FFFFFE"/>
                          <w:sz w:val="46"/>
                          <w:szCs w:val="46"/>
                        </w:rPr>
                        <w:t>ируй</w:t>
                      </w:r>
                      <w:r>
                        <w:rPr>
                          <w:rFonts w:ascii="Arial" w:hAnsi="Arial" w:cs="Arial"/>
                          <w:color w:val="FFFFFE"/>
                          <w:sz w:val="46"/>
                          <w:szCs w:val="46"/>
                        </w:rPr>
                        <w:t xml:space="preserve"> </w:t>
                      </w:r>
                      <w:r w:rsidR="0024508A">
                        <w:rPr>
                          <w:rFonts w:ascii="Arial" w:hAnsi="Arial" w:cs="Arial"/>
                          <w:b/>
                          <w:bCs/>
                          <w:color w:val="EF792F"/>
                          <w:sz w:val="46"/>
                          <w:szCs w:val="46"/>
                        </w:rPr>
                        <w:t>расходы на связь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F5">
        <w:rPr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43EFA68D" wp14:editId="5BD53FEB">
                <wp:simplePos x="0" y="0"/>
                <wp:positionH relativeFrom="page">
                  <wp:posOffset>14273530</wp:posOffset>
                </wp:positionH>
                <wp:positionV relativeFrom="page">
                  <wp:posOffset>7626874</wp:posOffset>
                </wp:positionV>
                <wp:extent cx="935355" cy="742950"/>
                <wp:effectExtent l="0" t="0" r="0" b="0"/>
                <wp:wrapNone/>
                <wp:docPr id="4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1C35" w:rsidRDefault="00B159F5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color w:val="2E36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20"/>
                                <w:sz w:val="16"/>
                                <w:szCs w:val="16"/>
                              </w:rPr>
                              <w:t xml:space="preserve">Настраиваем 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pacing w:val="20"/>
                                <w:sz w:val="16"/>
                                <w:szCs w:val="16"/>
                                <w:lang w:val="en-US"/>
                              </w:rPr>
                              <w:t>sip</w:t>
                            </w:r>
                            <w:r w:rsidRPr="0024508A">
                              <w:rPr>
                                <w:rFonts w:ascii="Arial" w:hAnsi="Arial" w:cs="Arial"/>
                                <w:color w:val="2E364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4508A">
                              <w:rPr>
                                <w:rFonts w:ascii="Arial" w:hAnsi="Arial" w:cs="Arial"/>
                                <w:color w:val="2E3640"/>
                                <w:spacing w:val="20"/>
                                <w:sz w:val="16"/>
                                <w:szCs w:val="16"/>
                              </w:rPr>
                              <w:t>телефон сами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left:0;text-align:left;margin-left:1123.9pt;margin-top:600.55pt;width:73.65pt;height:58.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" filled="f" fillcolor="#fffffe" stroked="f" strokecolor="#212120" insetpen="t">
                <v:textbox inset="2.88pt,2.88pt,2.88pt,2.88pt">
                  <w:txbxContent>
                    <w:p w:rsidR="00C81C35" w:rsidRDefault="00B159F5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color w:val="2E36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20"/>
                          <w:sz w:val="16"/>
                          <w:szCs w:val="16"/>
                        </w:rPr>
                        <w:t xml:space="preserve">Настраиваем </w:t>
                      </w:r>
                      <w:r>
                        <w:rPr>
                          <w:rFonts w:ascii="Arial" w:hAnsi="Arial" w:cs="Arial"/>
                          <w:color w:val="2E3640"/>
                          <w:spacing w:val="20"/>
                          <w:sz w:val="16"/>
                          <w:szCs w:val="16"/>
                          <w:lang w:val="en-US"/>
                        </w:rPr>
                        <w:t>sip</w:t>
                      </w:r>
                      <w:r w:rsidRPr="0024508A">
                        <w:rPr>
                          <w:rFonts w:ascii="Arial" w:hAnsi="Arial" w:cs="Arial"/>
                          <w:color w:val="2E3640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 w:rsidR="0024508A">
                        <w:rPr>
                          <w:rFonts w:ascii="Arial" w:hAnsi="Arial" w:cs="Arial"/>
                          <w:color w:val="2E3640"/>
                          <w:spacing w:val="20"/>
                          <w:sz w:val="16"/>
                          <w:szCs w:val="16"/>
                        </w:rPr>
                        <w:t>телефон сами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7FF8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F020C44" wp14:editId="2C9D43C7">
                <wp:simplePos x="0" y="0"/>
                <wp:positionH relativeFrom="page">
                  <wp:posOffset>7778338</wp:posOffset>
                </wp:positionH>
                <wp:positionV relativeFrom="page">
                  <wp:posOffset>8231302</wp:posOffset>
                </wp:positionV>
                <wp:extent cx="6809105" cy="1597137"/>
                <wp:effectExtent l="0" t="0" r="0" b="3175"/>
                <wp:wrapNone/>
                <wp:docPr id="5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9105" cy="1597137"/>
                        </a:xfrm>
                        <a:custGeom>
                          <a:avLst/>
                          <a:gdLst>
                            <a:gd name="T0" fmla="*/ 2102 w 2136"/>
                            <a:gd name="T1" fmla="*/ 511 h 1471"/>
                            <a:gd name="T2" fmla="*/ 2136 w 2136"/>
                            <a:gd name="T3" fmla="*/ 47 h 1471"/>
                            <a:gd name="T4" fmla="*/ 0 w 2136"/>
                            <a:gd name="T5" fmla="*/ 211 h 1471"/>
                            <a:gd name="T6" fmla="*/ 0 w 2136"/>
                            <a:gd name="T7" fmla="*/ 511 h 1471"/>
                            <a:gd name="T8" fmla="*/ 0 w 2136"/>
                            <a:gd name="T9" fmla="*/ 1471 h 1471"/>
                            <a:gd name="T10" fmla="*/ 1927 w 2136"/>
                            <a:gd name="T11" fmla="*/ 1471 h 1471"/>
                            <a:gd name="T12" fmla="*/ 1939 w 2136"/>
                            <a:gd name="T13" fmla="*/ 1428 h 1471"/>
                            <a:gd name="T14" fmla="*/ 2102 w 2136"/>
                            <a:gd name="T15" fmla="*/ 51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36" h="1471">
                              <a:moveTo>
                                <a:pt x="2102" y="511"/>
                              </a:moveTo>
                              <a:cubicBezTo>
                                <a:pt x="2118" y="354"/>
                                <a:pt x="2129" y="199"/>
                                <a:pt x="2136" y="47"/>
                              </a:cubicBezTo>
                              <a:cubicBezTo>
                                <a:pt x="1803" y="0"/>
                                <a:pt x="976" y="63"/>
                                <a:pt x="0" y="211"/>
                              </a:cubicBezTo>
                              <a:cubicBezTo>
                                <a:pt x="0" y="511"/>
                                <a:pt x="0" y="511"/>
                                <a:pt x="0" y="511"/>
                              </a:cubicBezTo>
                              <a:cubicBezTo>
                                <a:pt x="0" y="1471"/>
                                <a:pt x="0" y="1471"/>
                                <a:pt x="0" y="1471"/>
                              </a:cubicBezTo>
                              <a:cubicBezTo>
                                <a:pt x="1927" y="1471"/>
                                <a:pt x="1927" y="1471"/>
                                <a:pt x="1927" y="1471"/>
                              </a:cubicBezTo>
                              <a:cubicBezTo>
                                <a:pt x="1931" y="1457"/>
                                <a:pt x="1935" y="1443"/>
                                <a:pt x="1939" y="1428"/>
                              </a:cubicBezTo>
                              <a:cubicBezTo>
                                <a:pt x="2019" y="1131"/>
                                <a:pt x="2071" y="819"/>
                                <a:pt x="2102" y="5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612.45pt;margin-top:648.15pt;width:536.15pt;height:125.7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6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" path="m2102,511v16,-157,27,-312,34,-464c1803,,976,63,,211,,511,,511,,511v,960,,960,,960c1927,1471,1927,1471,1927,1471v4,-14,8,-28,12,-43c2019,1131,2071,819,2102,511xe" fillcolor="#2e3640" stroked="f" strokecolor="#212120">
                <v:shadow color="#8c8682"/>
                <v:path arrowok="t" o:connecttype="custom" o:connectlocs="6700720,554818;6809105,51030;0,229093;0,554818;0,1597137;6142858,1597137;6181112,1550450;6700720,554818" o:connectangles="0,0,0,0,0,0,0,0"/>
                <w10:wrap anchorx="page" anchory="page"/>
              </v:shape>
            </w:pict>
          </mc:Fallback>
        </mc:AlternateContent>
      </w:r>
      <w:r w:rsidR="00B0679A">
        <w:rPr>
          <w:lang w:val="en-US" w:bidi="ru-RU"/>
        </w:rPr>
        <w:t xml:space="preserve"> </w:t>
      </w:r>
      <w:r w:rsidR="00C81C35">
        <w:rPr>
          <w:lang w:bidi="ru-RU"/>
        </w:rPr>
        <w:br w:type="page"/>
      </w:r>
    </w:p>
    <w:p w:rsidR="00E90EEF" w:rsidRDefault="00EA018C" w:rsidP="00E90EEF">
      <w:pPr>
        <w:ind w:left="11199" w:firstLine="720"/>
      </w:pPr>
      <w:r>
        <w:rPr>
          <w:noProof/>
        </w:rPr>
        <w:lastRenderedPageBreak/>
        <w:drawing>
          <wp:anchor distT="0" distB="0" distL="114300" distR="114300" simplePos="0" relativeHeight="251731456" behindDoc="0" locked="0" layoutInCell="1" allowOverlap="1" wp14:anchorId="0F0CDB7A" wp14:editId="7B4C95E2">
            <wp:simplePos x="0" y="0"/>
            <wp:positionH relativeFrom="column">
              <wp:posOffset>7964805</wp:posOffset>
            </wp:positionH>
            <wp:positionV relativeFrom="paragraph">
              <wp:posOffset>740797</wp:posOffset>
            </wp:positionV>
            <wp:extent cx="4108862" cy="6848104"/>
            <wp:effectExtent l="0" t="0" r="635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862" cy="684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64">
        <w:rPr>
          <w:noProof/>
        </w:rPr>
        <w:drawing>
          <wp:anchor distT="0" distB="0" distL="114300" distR="114300" simplePos="0" relativeHeight="251730432" behindDoc="0" locked="0" layoutInCell="1" allowOverlap="1" wp14:anchorId="25584035" wp14:editId="45A3EAB9">
            <wp:simplePos x="0" y="0"/>
            <wp:positionH relativeFrom="column">
              <wp:posOffset>1673258</wp:posOffset>
            </wp:positionH>
            <wp:positionV relativeFrom="paragraph">
              <wp:posOffset>1908455</wp:posOffset>
            </wp:positionV>
            <wp:extent cx="4153988" cy="6923314"/>
            <wp:effectExtent l="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988" cy="692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DD4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C70A143" wp14:editId="47E749F3">
                <wp:simplePos x="0" y="0"/>
                <wp:positionH relativeFrom="page">
                  <wp:posOffset>13404025</wp:posOffset>
                </wp:positionH>
                <wp:positionV relativeFrom="page">
                  <wp:posOffset>542925</wp:posOffset>
                </wp:positionV>
                <wp:extent cx="853440" cy="701040"/>
                <wp:effectExtent l="0" t="0" r="22860" b="22860"/>
                <wp:wrapNone/>
                <wp:docPr id="14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146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55.45pt;margin-top:42.75pt;width:67.2pt;height:55.2pt;z-index:251687424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/WsMA&#10;AADcAAAADwAAAGRycy9kb3ducmV2LnhtbERPS2vCQBC+F/oflhF6KbqxiNToKqVYFEoPPvA8Zsck&#10;mJlNs1sT/fXdgtDbfHzPmS06rtSFGl86MTAcJKBIMmdLyQ3sdx/9V1A+oFisnJCBK3lYzB8fZpha&#10;18qGLtuQqxgiPkUDRQh1qrXPCmL0A1eTRO7kGsYQYZNr22Abw7nSL0ky1oylxIYCa3ovKDtvf9jA&#10;11Dz5HvJy8w/f7abW35YrY9szFOve5uCCtSFf/HdvbZx/mgMf8/EC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f/WsMAAADcAAAADwAAAAAAAAAAAAAAAACYAgAAZHJzL2Rv&#10;d25yZXYueG1sUEsFBgAAAAAEAAQA9QAAAIgDAAAAAA==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PecIA&#10;AADcAAAADwAAAGRycy9kb3ducmV2LnhtbERPS2sCMRC+C/6HMEJvNdGWKqtRRJG+DvV58DZsxs3i&#10;ZrJsUt3++6ZQ8DYf33Om89ZV4kpNKD1rGPQVCOLcm5ILDYf9+nEMIkRkg5Vn0vBDAeazbmeKmfE3&#10;3tJ1FwuRQjhkqMHGWGdShtySw9D3NXHizr5xGBNsCmkavKVwV8mhUi/SYcmpwWJNS0v5ZfftNByt&#10;Ojnl5EJ9fazyw/7z6X1TvWr90GsXExCR2ngX/7vfTJr/PIK/Z9IF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495wgAAANwAAAAPAAAAAAAAAAAAAAAAAJgCAABkcnMvZG93&#10;bnJldi54bWxQSwUGAAAAAAQABAD1AAAAhwMAAAAA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90EEF">
        <w:rPr>
          <w:lang w:bidi="ru-RU"/>
        </w:rPr>
        <w:br w:type="page"/>
      </w:r>
      <w:r w:rsidR="00E90EEF">
        <w:rPr>
          <w:noProof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45E4BA5A" wp14:editId="72CDDB1F">
                <wp:simplePos x="0" y="0"/>
                <wp:positionH relativeFrom="page">
                  <wp:posOffset>1816924</wp:posOffset>
                </wp:positionH>
                <wp:positionV relativeFrom="page">
                  <wp:posOffset>558140</wp:posOffset>
                </wp:positionV>
                <wp:extent cx="4156363" cy="1751965"/>
                <wp:effectExtent l="0" t="0" r="0" b="635"/>
                <wp:wrapNone/>
                <wp:docPr id="13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3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0EEF" w:rsidRPr="004D2C02" w:rsidRDefault="00E90EEF" w:rsidP="00E90EEF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:rsidR="00B45557" w:rsidRPr="005A2459" w:rsidRDefault="00B45557" w:rsidP="00B45557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НАСТРОЙКА</w:t>
                            </w:r>
                          </w:p>
                          <w:p w:rsidR="00B45557" w:rsidRPr="005A2459" w:rsidRDefault="00B45557" w:rsidP="00B45557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B45557" w:rsidRPr="00B45557" w:rsidRDefault="00B45557" w:rsidP="00B45557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Для того чтобы попасть в меню настройки, необходимо </w:t>
                            </w:r>
                            <w:r w:rsidR="004812FA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нажать на ключик в нижнем левом углу приложения.</w:t>
                            </w:r>
                          </w:p>
                          <w:p w:rsidR="00B45557" w:rsidRPr="00B45557" w:rsidRDefault="00B45557" w:rsidP="00B45557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</w:p>
                          <w:p w:rsidR="00B45557" w:rsidRPr="004812FA" w:rsidRDefault="00B45557" w:rsidP="00B45557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 w:rsidRPr="003F64D7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В этом окне нажимаем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 xml:space="preserve"> </w:t>
                            </w:r>
                            <w:r w:rsidR="004812FA">
                              <w:rPr>
                                <w:rFonts w:ascii="Arial" w:hAnsi="Arial" w:cs="Arial"/>
                                <w:color w:val="EF792F"/>
                              </w:rPr>
                              <w:t>Д</w:t>
                            </w:r>
                            <w:proofErr w:type="gramEnd"/>
                            <w:r w:rsidR="004812FA">
                              <w:rPr>
                                <w:rFonts w:ascii="Arial" w:hAnsi="Arial" w:cs="Arial"/>
                                <w:color w:val="EF792F"/>
                              </w:rPr>
                              <w:t>обавить аккаунт</w:t>
                            </w:r>
                          </w:p>
                          <w:p w:rsidR="00E90EEF" w:rsidRPr="00B45557" w:rsidRDefault="00E90EEF" w:rsidP="00B45557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31" type="#_x0000_t202" style="position:absolute;left:0;text-align:left;margin-left:143.05pt;margin-top:43.95pt;width:327.25pt;height:137.95pt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E90EEF" w:rsidRPr="004D2C02" w:rsidRDefault="00E90EEF" w:rsidP="00E90EEF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B45557" w:rsidRPr="005A2459" w:rsidRDefault="00B45557" w:rsidP="00B45557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НАСТРОЙКА</w:t>
                      </w:r>
                    </w:p>
                    <w:p w:rsidR="00B45557" w:rsidRPr="005A2459" w:rsidRDefault="00B45557" w:rsidP="00B45557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B45557" w:rsidRPr="00B45557" w:rsidRDefault="00B45557" w:rsidP="00B45557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Для того чтобы попасть в меню настройки, необходимо </w:t>
                      </w:r>
                      <w:r w:rsidR="004812FA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нажать на ключик в нижнем левом углу приложения.</w:t>
                      </w:r>
                    </w:p>
                    <w:p w:rsidR="00B45557" w:rsidRPr="00B45557" w:rsidRDefault="00B45557" w:rsidP="00B45557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EF792F"/>
                        </w:rPr>
                      </w:pPr>
                    </w:p>
                    <w:p w:rsidR="00B45557" w:rsidRPr="004812FA" w:rsidRDefault="00B45557" w:rsidP="00B45557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 w:rsidRPr="003F64D7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В этом окне нажимаем</w:t>
                      </w:r>
                      <w:proofErr w:type="gramStart"/>
                      <w:r>
                        <w:rPr>
                          <w:rFonts w:ascii="Arial" w:hAnsi="Arial" w:cs="Arial"/>
                          <w:color w:val="EF792F"/>
                        </w:rPr>
                        <w:t xml:space="preserve"> </w:t>
                      </w:r>
                      <w:r w:rsidR="004812FA">
                        <w:rPr>
                          <w:rFonts w:ascii="Arial" w:hAnsi="Arial" w:cs="Arial"/>
                          <w:color w:val="EF792F"/>
                        </w:rPr>
                        <w:t>Д</w:t>
                      </w:r>
                      <w:proofErr w:type="gramEnd"/>
                      <w:r w:rsidR="004812FA">
                        <w:rPr>
                          <w:rFonts w:ascii="Arial" w:hAnsi="Arial" w:cs="Arial"/>
                          <w:color w:val="EF792F"/>
                        </w:rPr>
                        <w:t>обавить аккаунт</w:t>
                      </w:r>
                    </w:p>
                    <w:p w:rsidR="00E90EEF" w:rsidRPr="00B45557" w:rsidRDefault="00E90EEF" w:rsidP="00B45557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EEF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1380C4" wp14:editId="4F3FD12B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13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E90EEF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E484306" wp14:editId="1540264F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137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 w:rsidR="00E90EEF"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590A521B" wp14:editId="7BFCB27E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13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139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689472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cu8MA&#10;AADcAAAADwAAAGRycy9kb3ducmV2LnhtbERPTWvCQBC9F/oflil4qxsVg8ZspBRaPRXUUvA2Zsck&#10;mJ2N2TWJ/75bKHibx/ucdD2YWnTUusqygsk4AkGcW11xoeD78PG6AOE8ssbaMim4k4N19vyUYqJt&#10;zzvq9r4QIYRdggpK75tESpeXZNCNbUMcuLNtDfoA20LqFvsQbmo5jaJYGqw4NJTY0HtJ+WV/MwpO&#10;/fXYzTbHn8+vbXcoNhJ38zhWavQyvK1AeBr8Q/zv3uowf7aE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+cu8MAAADcAAAADwAAAAAAAAAAAAAAAACYAgAAZHJzL2Rv&#10;d25yZXYueG1sUEsFBgAAAAAEAAQA9QAAAIgDAAAAAA=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3y8UA&#10;AADcAAAADwAAAGRycy9kb3ducmV2LnhtbESPQWvDMAyF74P9B6PBbquzsXZbVreUlkJ7KTTZDxCx&#10;ZofFcoi9Nt2vnw6F3iTe03uf5ssxdOpEQ2ojG3ieFKCIm2hbdga+6u3TO6iUkS12kcnAhRIsF/d3&#10;cyxtPPORTlV2SkI4lWjA59yXWqfGU8A0iT2xaN9xCJhlHZy2A54lPHT6pShmOmDL0uCxp7Wn5qf6&#10;DQa6j2pFezfWhzd3rA/tbjP1+z9jHh/G1SeoTGO+ma/XOyv4r4Ivz8gE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vfLxQAAANwAAAAPAAAAAAAAAAAAAAAAAJgCAABkcnMv&#10;ZG93bnJldi54bWxQSwUGAAAAAAQABAD1AAAAigMAAAAA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6R8QA&#10;AADcAAAADwAAAGRycy9kb3ducmV2LnhtbERPyWrDMBC9F/oPYgq9JbJNSIJj2ZSCQ+ihkOXQ3ibW&#10;eGmtkbHUxPn7qhDobR5vnayYTC8uNLrOsoJ4HoEgrqzuuFFwOpazNQjnkTX2lknBjRwU+eNDhqm2&#10;V97T5eAbEULYpaig9X5IpXRVSwbd3A7EgavtaNAHODZSj3gN4aaXSRQtpcGOQ0OLA722VH0ffoyC&#10;9/2XfStrmyyW5rb93K5W8cfurNTz0/SyAeFp8v/iu3unw/xFDH/PhA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+kfEAAAA3AAAAA8AAAAAAAAAAAAAAAAAmAIAAGRycy9k&#10;b3ducmV2LnhtbFBLBQYAAAAABAAEAPUAAACJAw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TGsQA&#10;AADcAAAADwAAAGRycy9kb3ducmV2LnhtbERP32vCMBB+H/g/hBP2MjRVxpDaVEQYOIqIrm6vR3O2&#10;3ZpLSTLt/nsjDPZ2H9/Py1aD6cSFnG8tK5hNExDEldUt1wrK99fJAoQPyBo7y6Tglzys8tFDhqm2&#10;Vz7Q5RhqEUPYp6igCaFPpfRVQwb91PbEkTtbZzBE6GqpHV5juOnkPElepMGWY0ODPW0aqr6PP0bB&#10;rvgoXCHL2efbcNruvk7SF097pR7Hw3oJItAQ/sV/7q2O85/ncH8mX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9UxrEAAAA3AAAAA8AAAAAAAAAAAAAAAAAmAIAAGRycy9k&#10;b3ducmV2LnhtbFBLBQYAAAAABAAEAPUAAACJAwAAAAA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YZcMA&#10;AADcAAAADwAAAGRycy9kb3ducmV2LnhtbERP30vDMBB+H+x/CDfwbUvnVKQ2HVNUKvriLD6fzdmW&#10;NZeQxLX+90YY7O0+vp9XbCcziCP50FtWsF5lIIgbq3tuFdQfT8tbECEiaxwsk4JfCrAt57MCc21H&#10;fqfjPrYihXDIUUEXo8ulDE1HBsPKOuLEfVtvMCboW6k9jincDPIyy26kwZ5TQ4eOHjpqDvsfo2BD&#10;X7v61bvx0z1XdRXfXu7rx2ulLhbT7g5EpCmexSd3pdP8qw38P5Mu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/YZcMAAADcAAAADwAAAAAAAAAAAAAAAACYAgAAZHJzL2Rv&#10;d25yZXYueG1sUEsFBgAAAAAEAAQA9QAAAIgDAAAAAA=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 w:rsidR="00E90EEF">
        <w:rPr>
          <w:noProof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28588010" wp14:editId="6635BC0E">
                <wp:simplePos x="0" y="0"/>
                <wp:positionH relativeFrom="page">
                  <wp:posOffset>8434705</wp:posOffset>
                </wp:positionH>
                <wp:positionV relativeFrom="page">
                  <wp:posOffset>8074660</wp:posOffset>
                </wp:positionV>
                <wp:extent cx="2800350" cy="1371600"/>
                <wp:effectExtent l="0" t="0" r="4445" b="2540"/>
                <wp:wrapNone/>
                <wp:docPr id="14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0EEF" w:rsidRPr="00893419" w:rsidRDefault="00893419" w:rsidP="00E90EE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Появятся готовые мастера для различных операторов связи. Пролистываем это окно вниз.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left:0;text-align:left;margin-left:664.15pt;margin-top:635.8pt;width:220.5pt;height:108pt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:rsidR="00E90EEF" w:rsidRPr="00893419" w:rsidRDefault="00893419" w:rsidP="00E90EE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Появятся готовые мастера для различных операторов связи. Пролистываем это окно вниз.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EEF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67C418C" wp14:editId="57EB773E">
                <wp:simplePos x="0" y="0"/>
                <wp:positionH relativeFrom="column">
                  <wp:posOffset>13883640</wp:posOffset>
                </wp:positionH>
                <wp:positionV relativeFrom="paragraph">
                  <wp:posOffset>0</wp:posOffset>
                </wp:positionV>
                <wp:extent cx="1369695" cy="9601200"/>
                <wp:effectExtent l="5715" t="9525" r="5715" b="9525"/>
                <wp:wrapNone/>
                <wp:docPr id="14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2224" y="360"/>
                          <a:chExt cx="2157" cy="15120"/>
                        </a:xfrm>
                      </wpg:grpSpPr>
                      <wps:wsp>
                        <wps:cNvPr id="149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85"/>
                        <wps:cNvSpPr>
                          <a:spLocks/>
                        </wps:cNvSpPr>
                        <wps:spPr bwMode="auto">
                          <a:xfrm>
                            <a:off x="22756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093.2pt;margin-top:0;width:107.85pt;height:756pt;z-index:251690496" coordorigin="22224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U97wA&#10;AADcAAAADwAAAGRycy9kb3ducmV2LnhtbERPzQrCMAy+C75DieBNO0VEp1VEFLw6B17jGrfhms61&#10;6nx7Kwje8vH9ZrluTSWe1LjSsoLRMAJBnFldcq4gPe0HMxDOI2usLJOCNzlYr7qdJcbavvhIz8Tn&#10;IoSwi1FB4X0dS+myggy6oa2JA3e1jUEfYJNL3eArhJtKjqNoKg2WHBoKrGlbUHZLHkbBOdcXN43Q&#10;T6RNE51ed8novlOq32s3CxCeWv8X/9wHHeZP5vB9JlwgV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xdT3vAAAANwAAAAPAAAAAAAAAAAAAAAAAJgCAABkcnMvZG93bnJldi54&#10;bWxQSwUGAAAAAAQABAD1AAAAgQMAAAAA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rJccA&#10;AADcAAAADwAAAGRycy9kb3ducmV2LnhtbESPQWvCQBCF74L/YRmhN93UopXUVSQgtAepTVvxOM1O&#10;k2B2Ns1uNf77zkHobYb35r1vluveNepMXag9G7ifJKCIC29rLg18vG/HC1AhIltsPJOBKwVYr4aD&#10;JabWX/iNznkslYRwSNFAFWObah2KihyGiW+JRfv2ncMoa1dq2+FFwl2jp0ky1w5rloYKW8oqKk75&#10;rzPwoq/zx8/XfPGwyX76r91xf5hmpTF3o37zBCpSH//Nt+tnK/gzwZdnZAK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EqyXHAAAA3AAAAA8AAAAAAAAAAAAAAAAAmAIAAGRy&#10;cy9kb3ducmV2LnhtbFBLBQYAAAAABAAEAPUAAACMAw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C4sEA&#10;AADcAAAADwAAAGRycy9kb3ducmV2LnhtbERPTWsCMRC9C/0PYQQvpSZqW8rWKCIoXl1rz+Nmulnc&#10;TLabqKu/3hQK3ubxPmc671wtztSGyrOG0VCBIC68qbjU8LVbvXyACBHZYO2ZNFwpwHz21JtiZvyF&#10;t3TOYylSCIcMNdgYm0zKUFhyGIa+IU7cj28dxgTbUpoWLync1XKs1Lt0WHFqsNjQ0lJxzE9Ow37/&#10;PJHfv+owsea1UAeK6/xmtB70u8UniEhdfIj/3RuT5r+N4O+ZdIG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VAuLBAAAA3AAAAA8AAAAAAAAAAAAAAAAAmAIAAGRycy9kb3du&#10;cmV2LnhtbFBLBQYAAAAABAAEAPUAAACGAwAAAAA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ZpcQA&#10;AADcAAAADwAAAGRycy9kb3ducmV2LnhtbERP22rCQBB9L/Qflin0rdkYUCR1ldgLLQWVpv2AaXaa&#10;DWZn0+wa4993BcG3OZzrLFajbcVAvW8cK5gkKQjiyumGawXfX68PcxA+IGtsHZOCE3lYLW9vFphr&#10;d+RPGspQixjCPkcFJoQul9JXhiz6xHXEkft1vcUQYV9L3eMxhttWZmk6kxYbjg0GO3oyVO3Lg1Xw&#10;8TM1L9UmQ1c8l8Xfdrc+DG9rpe7vxuIRRKAxXMUX97uO86cZn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bGaXEAAAA3AAAAA8AAAAAAAAAAAAAAAAAmAIAAGRycy9k&#10;b3ducmV2LnhtbFBLBQYAAAAABAAEAPUAAACJAwAAAAA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LA8EA&#10;AADcAAAADwAAAGRycy9kb3ducmV2LnhtbERP22oCMRB9F/yHMELfNKuilq1RRHCV+qT1A4bNdHfb&#10;zWRJspf+vSkU+jaHc53tfjC16Mj5yrKC+SwBQZxbXXGh4PFxmr6C8AFZY22ZFPyQh/1uPNpiqm3P&#10;N+ruoRAxhH2KCsoQmlRKn5dk0M9sQxy5T+sMhghdIbXDPoabWi6SZC0NVhwbSmzoWFL+fW+NgvdL&#10;suENPVyL/pYds/x8+LqelXqZDIc3EIGG8C/+c190nL9awu8z8QK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tSwPBAAAA3AAAAA8AAAAAAAAAAAAAAAAAmAIAAGRycy9kb3du&#10;cmV2LnhtbFBLBQYAAAAABAAEAPUAAACGAwAAAAA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EC370C" w:rsidRDefault="00E37532">
      <w:pPr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36EA9F42" wp14:editId="61EC7F9D">
                <wp:simplePos x="0" y="0"/>
                <wp:positionH relativeFrom="column">
                  <wp:posOffset>14031595</wp:posOffset>
                </wp:positionH>
                <wp:positionV relativeFrom="paragraph">
                  <wp:posOffset>3365</wp:posOffset>
                </wp:positionV>
                <wp:extent cx="1369695" cy="9613265"/>
                <wp:effectExtent l="0" t="0" r="0" b="26035"/>
                <wp:wrapNone/>
                <wp:docPr id="4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13265"/>
                          <a:chOff x="22224" y="341"/>
                          <a:chExt cx="2157" cy="15139"/>
                        </a:xfrm>
                      </wpg:grpSpPr>
                      <wps:wsp>
                        <wps:cNvPr id="66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5"/>
                        <wps:cNvSpPr>
                          <a:spLocks/>
                        </wps:cNvSpPr>
                        <wps:spPr bwMode="auto">
                          <a:xfrm>
                            <a:off x="22756" y="341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104.85pt;margin-top:.25pt;width:107.85pt;height:756.95pt;z-index:251746816" coordorigin="22224,341" coordsize="2157,1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7b70A&#10;AADbAAAADwAAAGRycy9kb3ducmV2LnhtbESPwQrCMBBE74L/EFbwpqkiRapRRBS8Wgte12Zti82m&#10;NlHr3xtB8DjMzBtmue5MLZ7Uusqygsk4AkGcW11xoSA77UdzEM4ja6wtk4I3OViv+r0lJtq++EjP&#10;1BciQNglqKD0vkmkdHlJBt3YNsTBu9rWoA+yLaRu8RXgppbTKIqlwYrDQokNbUvKb+nDKDgX+uLi&#10;CP1M2izV2XWXTu47pYaDbrMA4anz//CvfdAK4hi+X8IP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L7b70AAADbAAAADwAAAAAAAAAAAAAAAACYAgAAZHJzL2Rvd25yZXYu&#10;eG1sUEsFBgAAAAAEAAQA9QAAAII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yZsYA&#10;AADbAAAADwAAAGRycy9kb3ducmV2LnhtbESPQWvCQBSE70L/w/IKvemmFqJEN0ECBXsQa9qKx2f2&#10;NQnNvo3ZrcZ/7xaEHoeZ+YZZZoNpxZl611hW8DyJQBCXVjdcKfj8eB3PQTiPrLG1TAqu5CBLH0ZL&#10;TLS98I7Oha9EgLBLUEHtfZdI6cqaDLqJ7YiD9217gz7IvpK6x0uAm1ZOoyiWBhsOCzV2lNdU/hS/&#10;RsGbvMazr20xf1nlp+G4Obzvp3ml1NPjsFqA8DT4//C9vdYK4hn8fQk/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tyZs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41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Rq8AA&#10;AADbAAAADwAAAGRycy9kb3ducmV2LnhtbERPW2vCMBR+H/gfwhH2MmyyKUVqo8hgY6+rl+djc2yK&#10;zUltMu3265eHwR4/vnu5GV0nbjSE1rOG50yBIK69abnRsN+9zZYgQkQ22HkmDd8UYLOePJRYGH/n&#10;T7pVsREphEOBGmyMfSFlqC05DJnviRN39oPDmODQSDPgPYW7Tr4olUuHLacGiz29Wqov1ZfTcDg8&#10;zeXxqk5zaxa1OlF8r36M1o/TcbsCEWmM/+I/94fRkKex6Uv6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yRq8AAAADbAAAADwAAAAAAAAAAAAAAAACYAgAAZHJzL2Rvd25y&#10;ZXYueG1sUEsFBgAAAAAEAAQA9QAAAIU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XAMUA&#10;AADbAAAADwAAAGRycy9kb3ducmV2LnhtbESP3WrCQBSE7wXfYTlC7+pGodKmrhL/sBS0NO0DnGZP&#10;s8Hs2ZhdY/r23ULBy2FmvmHmy97WoqPWV44VTMYJCOLC6YpLBZ8fu/tHED4ga6wdk4If8rBcDAdz&#10;TLW78jt1eShFhLBPUYEJoUml9IUhi37sGuLofbvWYoiyLaVu8RrhtpbTJJlJixXHBYMNrQ0Vp/xi&#10;Fbx+PZhtcZiiyzZ5dj6+rS7dfqXU3ajPnkEE6sMt/N9+0QpmT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FcAxQAAANsAAAAPAAAAAAAAAAAAAAAAAJgCAABkcnMv&#10;ZG93bnJldi54bWxQSwUGAAAAAAQABAD1AAAAig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Hb7wA&#10;AADbAAAADwAAAGRycy9kb3ducmV2LnhtbERPSwrCMBDdC94hjOBOU11YqUYRwQ+68nOAoRnbajMp&#10;SdR6e7MQXD7ef75sTS1e5HxlWcFomIAgzq2uuFBwvWwGUxA+IGusLZOCD3lYLrqdOWbavvlEr3Mo&#10;RAxhn6GCMoQmk9LnJRn0Q9sQR+5mncEQoSukdviO4aaW4ySZSIMVx4YSG1qXlD/OT6PgsE9STunq&#10;nuhP2/U2363ux51S/V67moEI1Ia/+OfeawVpXB+/xB8gF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eIdvvAAAANsAAAAPAAAAAAAAAAAAAAAAAJgCAABkcnMvZG93bnJldi54&#10;bWxQSwUGAAAAAAQABAD1AAAAgQMAAAAA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AD2D4A" w:rsidRDefault="00AD2D4A" w:rsidP="00AD2D4A">
      <w:pPr>
        <w:rPr>
          <w:lang w:bidi="ru-RU"/>
        </w:rPr>
      </w:pPr>
    </w:p>
    <w:p w:rsidR="00AD2D4A" w:rsidRDefault="00AD2D4A" w:rsidP="00AD2D4A">
      <w:pPr>
        <w:rPr>
          <w:lang w:bidi="ru-RU"/>
        </w:rPr>
      </w:pPr>
    </w:p>
    <w:p w:rsidR="00AD2D4A" w:rsidRDefault="009844FD" w:rsidP="00AD2D4A">
      <w:pPr>
        <w:ind w:left="11199" w:firstLine="720"/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6F309455" wp14:editId="35B7861A">
            <wp:simplePos x="0" y="0"/>
            <wp:positionH relativeFrom="column">
              <wp:posOffset>8033830</wp:posOffset>
            </wp:positionH>
            <wp:positionV relativeFrom="paragraph">
              <wp:posOffset>68580</wp:posOffset>
            </wp:positionV>
            <wp:extent cx="4175125" cy="6958330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4A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CA06BC9" wp14:editId="1153DDC8">
                <wp:simplePos x="0" y="0"/>
                <wp:positionH relativeFrom="page">
                  <wp:posOffset>13506895</wp:posOffset>
                </wp:positionH>
                <wp:positionV relativeFrom="page">
                  <wp:posOffset>737235</wp:posOffset>
                </wp:positionV>
                <wp:extent cx="853440" cy="701040"/>
                <wp:effectExtent l="0" t="0" r="22860" b="22860"/>
                <wp:wrapNone/>
                <wp:docPr id="17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172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63.55pt;margin-top:58.05pt;width:67.2pt;height:55.2pt;z-index:251697664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z5MQA&#10;AADcAAAADwAAAGRycy9kb3ducmV2LnhtbERPS2vCQBC+F/oflhF6KbrRg4/UVUqxKBQPPuh5mp0m&#10;wcxsml1N7K/vFgRv8/E9Z77suFIXanzpxMBwkIAiyZwtJTdwPLz3p6B8QLFYOSEDV/KwXDw+zDG1&#10;rpUdXfYhVzFEfIoGihDqVGufFcToB64midy3axhDhE2ubYNtDOdKj5JkrBlLiQ0F1vRWUHban9nA&#10;dqh59rPiVeafP9rdb/653nyxMU+97vUFVKAu3MU398bG+ZMR/D8TL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M+TEAAAA3AAAAA8AAAAAAAAAAAAAAAAAmAIAAGRycy9k&#10;b3ducmV2LnhtbFBLBQYAAAAABAAEAPUAAACJAwAAAAA=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Dx8MA&#10;AADcAAAADwAAAGRycy9kb3ducmV2LnhtbERPTWsCMRC9C/0PYQq91aQKtWyNIi1Sqwftag/ehs24&#10;WbqZLJuo6783QsHbPN7njKedq8WJ2lB51vDSVyCIC28qLjXstvPnNxAhIhusPZOGCwWYTh56Y8yM&#10;P/MPnfJYihTCIUMNNsYmkzIUlhyGvm+IE3fwrcOYYFtK0+I5hbtaDpR6lQ4rTg0WG/qwVPzlR6fh&#10;16q9U07O1Hr5Wey2q+H3pv7S+umxm72DiNTFu/jfvTBp/mgIt2fSB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BDx8MAAADcAAAADwAAAAAAAAAAAAAAAACYAgAAZHJzL2Rv&#10;d25yZXYueG1sUEsFBgAAAAAEAAQA9QAAAIgDAAAAAA==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596FFA60" wp14:editId="37E521F9">
                <wp:simplePos x="0" y="0"/>
                <wp:positionH relativeFrom="page">
                  <wp:posOffset>1816924</wp:posOffset>
                </wp:positionH>
                <wp:positionV relativeFrom="page">
                  <wp:posOffset>558140</wp:posOffset>
                </wp:positionV>
                <wp:extent cx="4156363" cy="1751965"/>
                <wp:effectExtent l="0" t="0" r="0" b="635"/>
                <wp:wrapNone/>
                <wp:docPr id="17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3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D4A" w:rsidRPr="004D2C02" w:rsidRDefault="00AD2D4A" w:rsidP="00AD2D4A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:rsidR="00893419" w:rsidRPr="004D32DA" w:rsidRDefault="00893419" w:rsidP="00893419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ДОБАВЛЕНИЕ</w:t>
                            </w:r>
                            <w:r w:rsidRPr="004D32DA">
                              <w:rPr>
                                <w:rFonts w:ascii="Arial" w:hAnsi="Arial" w:cs="Arial"/>
                                <w:color w:val="EF792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АККАУНТА</w:t>
                            </w:r>
                          </w:p>
                          <w:p w:rsidR="00893419" w:rsidRPr="004D32DA" w:rsidRDefault="00893419" w:rsidP="00893419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893419" w:rsidRPr="00893419" w:rsidRDefault="00893419" w:rsidP="00893419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 w:rsidRPr="00893419"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Выбираем мастера</w:t>
                            </w:r>
                            <w:r w:rsidRPr="00893419">
                              <w:rPr>
                                <w:rFonts w:ascii="Arial" w:hAnsi="Arial" w:cs="Arial"/>
                                <w:color w:val="EF792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lang w:val="en-US"/>
                              </w:rPr>
                              <w:t>Basic</w:t>
                            </w:r>
                            <w:r w:rsidRPr="00893419">
                              <w:rPr>
                                <w:rFonts w:ascii="Arial" w:hAnsi="Arial" w:cs="Arial"/>
                                <w:color w:val="EF792F"/>
                              </w:rPr>
                              <w:t xml:space="preserve">. </w:t>
                            </w:r>
                            <w:r w:rsidRPr="00893419"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Нажимаем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, получим окно справа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en-US"/>
                              </w:rPr>
                              <w:t>:</w:t>
                            </w:r>
                          </w:p>
                          <w:p w:rsidR="00AD2D4A" w:rsidRPr="00893419" w:rsidRDefault="00AD2D4A" w:rsidP="00893419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3.05pt;margin-top:43.95pt;width:327.25pt;height:137.95pt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AD2D4A" w:rsidRPr="004D2C02" w:rsidRDefault="00AD2D4A" w:rsidP="00AD2D4A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893419" w:rsidRPr="00893419" w:rsidRDefault="00893419" w:rsidP="00893419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ДОБАВЛЕНИЕ</w:t>
                      </w:r>
                      <w:r w:rsidRPr="00893419">
                        <w:rPr>
                          <w:rFonts w:ascii="Arial" w:hAnsi="Arial" w:cs="Arial"/>
                          <w:color w:val="EF792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</w:rPr>
                        <w:t>АККАУНТА</w:t>
                      </w:r>
                    </w:p>
                    <w:p w:rsidR="00893419" w:rsidRPr="00893419" w:rsidRDefault="00893419" w:rsidP="00893419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893419" w:rsidRPr="00893419" w:rsidRDefault="00893419" w:rsidP="00893419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 w:rsidRPr="00893419"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Выбираем мастера</w:t>
                      </w:r>
                      <w:r w:rsidRPr="00893419">
                        <w:rPr>
                          <w:rFonts w:ascii="Arial" w:hAnsi="Arial" w:cs="Arial"/>
                          <w:color w:val="EF792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  <w:lang w:val="en-US"/>
                        </w:rPr>
                        <w:t>Basic</w:t>
                      </w:r>
                      <w:r w:rsidRPr="00893419">
                        <w:rPr>
                          <w:rFonts w:ascii="Arial" w:hAnsi="Arial" w:cs="Arial"/>
                          <w:color w:val="EF792F"/>
                        </w:rPr>
                        <w:t xml:space="preserve">. </w:t>
                      </w:r>
                      <w:r w:rsidRPr="00893419"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Нажимаем</w:t>
                      </w: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, получим окно справа</w:t>
                      </w: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en-US"/>
                        </w:rPr>
                        <w:t>:</w:t>
                      </w:r>
                    </w:p>
                    <w:p w:rsidR="00AD2D4A" w:rsidRPr="00893419" w:rsidRDefault="00AD2D4A" w:rsidP="00893419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C5512EA" wp14:editId="16C38376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17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597016F" wp14:editId="6D1EE8AC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17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 w:rsidR="00AD2D4A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55D0F728" wp14:editId="4CA6B04B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1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178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699712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4MYA&#10;AADcAAAADwAAAGRycy9kb3ducmV2LnhtbESPT2vCQBDF7wW/wzKCt7pRMS2pq5RCq6eCfxC8TbPT&#10;JJidjdk1Sb9951DobYb35r3frDaDq1VHbag8G5hNE1DEubcVFwZOx/fHZ1AhIlusPZOBHwqwWY8e&#10;VphZ3/OeukMslIRwyNBAGWOTaR3ykhyGqW+IRfv2rcMoa1to22Iv4a7W8yRJtcOKpaHEht5Kyq+H&#10;uzPw1d8u3WJ7OX987rpjsdW4X6apMZPx8PoCKtIQ/81/1zsr+E9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A4MYAAADcAAAADwAAAAAAAAAAAAAAAACYAgAAZHJz&#10;L2Rvd25yZXYueG1sUEsFBgAAAAAEAAQA9QAAAIsDAAAAAA=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U68EA&#10;AADcAAAADwAAAGRycy9kb3ducmV2LnhtbERPzYrCMBC+L/gOYQRva+qCq3aNIiuCXgRbH2BoZpNi&#10;MylN1OrTm4WFvc3H9zvLde8acaMu1J4VTMYZCOLK65qNgnO5e5+DCBFZY+OZFDwowHo1eFtirv2d&#10;T3QrohEphEOOCmyMbS5lqCw5DGPfEifux3cOY4KdkbrDewp3jfzIsk/psObUYLGlb0vVpbg6Bc2i&#10;2NDB9OVxZk7lsd5vp/bwVGo07DdfICL18V/8597rNH+2gN9n0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AlOvBAAAA3AAAAA8AAAAAAAAAAAAAAAAAmAIAAGRycy9kb3du&#10;cmV2LnhtbFBLBQYAAAAABAAEAPUAAACGAw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lRsYA&#10;AADcAAAADwAAAGRycy9kb3ducmV2LnhtbESPT4vCQAzF7wt+hyHC3tapIirVUURQZA+Cfw67t9iJ&#10;bXc7mdIZtX57cxC8JbyX936ZLVpXqRs1ofRsoN9LQBFn3pacGzgd118TUCEiW6w8k4EHBVjMOx8z&#10;TK2/855uh5grCeGQooEixjrVOmQFOQw9XxOLdvGNwyhrk2vb4F3CXaUHSTLSDkuWhgJrWhWU/R+u&#10;zsBu/+e/1xc/GI7cY/O7GY/7P9uzMZ/ddjkFFamNb/PremsFfyL48oxMo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jlRsYAAADcAAAADwAAAAAAAAAAAAAAAACYAgAAZHJz&#10;L2Rvd25yZXYueG1sUEsFBgAAAAAEAAQA9QAAAIsDAAAAAA=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398MA&#10;AADcAAAADwAAAGRycy9kb3ducmV2LnhtbERPS2vCQBC+F/oflil4KWaTHopEN1KEgiVI8dnrkJ0m&#10;qdnZsLvV+O9dQfA2H99zZvPBdOJEzreWFWRJCoK4srrlWsFu+zmegPABWWNnmRRcyMO8eH6aYa7t&#10;mdd02oRaxBD2OSpoQuhzKX3VkEGf2J44cr/WGQwRulpqh+cYbjr5lqbv0mDLsaHBnhYNVcfNv1Gw&#10;Kg+lK+Uu+/ka9svV31768vVbqdHL8DEFEWgID/HdvdRx/iSD2zPxAl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Z398MAAADcAAAADwAAAAAAAAAAAAAAAACYAgAAZHJzL2Rv&#10;d25yZXYueG1sUEsFBgAAAAAEAAQA9QAAAIg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HZMMA&#10;AADcAAAADwAAAGRycy9kb3ducmV2LnhtbERP32vCMBB+H+x/CCfsTVMdG1KN4sY2OraXafH5bM62&#10;2FxCktn635uBsLf7+H7ecj2YTpzJh9aygukkA0FcWd1yraDcvY/nIEJE1thZJgUXCrBe3d8tMde2&#10;5x86b2MtUgiHHBU0MbpcylA1ZDBMrCNO3NF6gzFBX0vtsU/hppOzLHuWBltODQ06em2oOm1/jYJH&#10;OmzKL+/6vfsoyiJ+f76Ub09KPYyGzQJEpCH+i2/uQqf58xn8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rHZMMAAADcAAAADwAAAAAAAAAAAAAAAACYAgAAZHJzL2Rv&#10;d25yZXYueG1sUEsFBgAAAAAEAAQA9QAAAIgDAAAAAA=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31C60344" wp14:editId="14780F43">
                <wp:simplePos x="0" y="0"/>
                <wp:positionH relativeFrom="page">
                  <wp:posOffset>8434705</wp:posOffset>
                </wp:positionH>
                <wp:positionV relativeFrom="page">
                  <wp:posOffset>8074660</wp:posOffset>
                </wp:positionV>
                <wp:extent cx="2800350" cy="1371600"/>
                <wp:effectExtent l="0" t="0" r="4445" b="2540"/>
                <wp:wrapNone/>
                <wp:docPr id="18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D4A" w:rsidRPr="00893419" w:rsidRDefault="00893419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Здесь изображено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окно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 которое необходимо заполнить.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64.15pt;margin-top:635.8pt;width:220.5pt;height:108pt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AD2D4A" w:rsidRPr="00893419" w:rsidRDefault="00893419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Здесь изображено </w:t>
                      </w:r>
                      <w:proofErr w:type="gramStart"/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окно</w:t>
                      </w:r>
                      <w:proofErr w:type="gramEnd"/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 которое необходимо заполнить.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C370C" w:rsidRDefault="00EC370C">
      <w:pPr>
        <w:rPr>
          <w:lang w:bidi="ru-RU"/>
        </w:rPr>
      </w:pPr>
    </w:p>
    <w:p w:rsidR="00EC370C" w:rsidRDefault="000E7FB2">
      <w:pPr>
        <w:rPr>
          <w:lang w:bidi="ru-RU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5CEE42B9" wp14:editId="3B8294B0">
            <wp:simplePos x="0" y="0"/>
            <wp:positionH relativeFrom="column">
              <wp:posOffset>1723200</wp:posOffset>
            </wp:positionH>
            <wp:positionV relativeFrom="paragraph">
              <wp:posOffset>1350645</wp:posOffset>
            </wp:positionV>
            <wp:extent cx="4196715" cy="6994525"/>
            <wp:effectExtent l="0" t="0" r="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699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70C">
        <w:rPr>
          <w:lang w:bidi="ru-RU"/>
        </w:rPr>
        <w:br w:type="page"/>
      </w:r>
    </w:p>
    <w:p w:rsidR="00EC370C" w:rsidRDefault="00E37532">
      <w:pPr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ABE52FB" wp14:editId="0282423A">
                <wp:simplePos x="0" y="0"/>
                <wp:positionH relativeFrom="column">
                  <wp:posOffset>14031595</wp:posOffset>
                </wp:positionH>
                <wp:positionV relativeFrom="paragraph">
                  <wp:posOffset>-20130</wp:posOffset>
                </wp:positionV>
                <wp:extent cx="1369695" cy="9613265"/>
                <wp:effectExtent l="0" t="0" r="0" b="26035"/>
                <wp:wrapNone/>
                <wp:docPr id="4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13265"/>
                          <a:chOff x="22224" y="341"/>
                          <a:chExt cx="2157" cy="15139"/>
                        </a:xfrm>
                      </wpg:grpSpPr>
                      <wps:wsp>
                        <wps:cNvPr id="41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85"/>
                        <wps:cNvSpPr>
                          <a:spLocks/>
                        </wps:cNvSpPr>
                        <wps:spPr bwMode="auto">
                          <a:xfrm>
                            <a:off x="22756" y="341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104.85pt;margin-top:-1.6pt;width:107.85pt;height:756.95pt;z-index:251744768" coordorigin="22224,341" coordsize="2157,1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/e70A&#10;AADbAAAADwAAAGRycy9kb3ducmV2LnhtbESPwQrCMBBE74L/EFbwpmlFRKpRRBS8Wgte12Zti82m&#10;NlHr3xtB8DjMzBtmue5MLZ7UusqygngcgSDOra64UJCd9qM5COeRNdaWScGbHKxX/d4SE21ffKRn&#10;6gsRIOwSVFB63yRSurwkg25sG+LgXW1r0AfZFlK3+ApwU8tJFM2kwYrDQokNbUvKb+nDKDgX+uJm&#10;EfqptFmqs+suje87pYaDbrMA4anz//CvfdAKpjF8v4Qf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I4/e70AAADbAAAADwAAAAAAAAAAAAAAAACYAgAAZHJzL2Rvd25yZXYu&#10;eG1sUEsFBgAAAAAEAAQA9QAAAII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NnsYA&#10;AADbAAAADwAAAGRycy9kb3ducmV2LnhtbESPT2vCQBTE7wW/w/KE3urGWFSiq0igYA+lmv7B4zP7&#10;TILZt2l2q/Hbu4LgcZiZ3zDzZWdqcaLWVZYVDAcRCOLc6ooLBd9fby9TEM4ja6wtk4ILOVguek9z&#10;TLQ985ZOmS9EgLBLUEHpfZNI6fKSDLqBbYiDd7CtQR9kW0jd4jnATS3jKBpLgxWHhRIbSkvKj9m/&#10;UfAuL+PJz2c2Ha3Sv27/sdv8xmmh1HO/W81AeOr8I3xvr7WC1xhuX8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mNns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41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fusMA&#10;AADbAAAADwAAAGRycy9kb3ducmV2LnhtbESPQWsCMRSE70L/Q3gFL6JJXZGyGqUUKl67uj0/N8/N&#10;4uZlu0l121/fFAoeh5n5hllvB9eKK/Wh8azhaaZAEFfeNFxrOB7eps8gQkQ22HomDd8UYLt5GK0x&#10;N/7G73QtYi0ShEOOGmyMXS5lqCw5DDPfESfv7HuHMcm+lqbHW4K7Vs6VWkqHDacFix29WqouxZfT&#10;UJaTTH58qlNmzaJSJ4q74sdoPX4cXlYgIg3xHv5v742GRQZ/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1fus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6icYA&#10;AADbAAAADwAAAGRycy9kb3ducmV2LnhtbESP0WrCQBRE3wv+w3IF33SjaFtSV4lVaSm0xdgPuM3e&#10;ZoPZu2l2jenfdwtCH4eZOcMs172tRUetrxwrmE4SEMSF0xWXCj6O+/E9CB+QNdaOScEPeVivBjdL&#10;TLW78IG6PJQiQtinqMCE0KRS+sKQRT9xDXH0vlxrMUTZllK3eIlwW8tZktxKixXHBYMNPRoqTvnZ&#10;Knj5XJhd8TpDl23z7PvtfXPunjZKjYZ99gAiUB/+w9f2s1Ywv4O/L/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I6icYAAADbAAAADwAAAAAAAAAAAAAAAACYAgAAZHJz&#10;L2Rvd25yZXYueG1sUEsFBgAAAAAEAAQA9QAAAIsD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B1LwA&#10;AADbAAAADwAAAGRycy9kb3ducmV2LnhtbERPSwrCMBDdC94hjOBOU0VUqlFE8IOu/BxgaMa22kxK&#10;ErXe3iwEl4/3ny8bU4kXOV9aVjDoJyCIM6tLzhVcL5veFIQPyBory6TgQx6Wi3Zrjqm2bz7R6xxy&#10;EUPYp6igCKFOpfRZQQZ939bEkbtZZzBE6HKpHb5juKnkMEnG0mDJsaHAmtYFZY/z0yg47JMJT+jq&#10;nuhP2/U2263ux51S3U6zmoEI1IS/+OfeawWjODZ+iT9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YkHUvAAAANsAAAAPAAAAAAAAAAAAAAAAAJgCAABkcnMvZG93bnJldi54&#10;bWxQSwUGAAAAAAQABAD1AAAAgQMAAAAA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AD2D4A" w:rsidRDefault="00AD2D4A" w:rsidP="00AD2D4A">
      <w:pPr>
        <w:rPr>
          <w:lang w:bidi="ru-RU"/>
        </w:rPr>
      </w:pPr>
    </w:p>
    <w:p w:rsidR="00AD2D4A" w:rsidRDefault="00AD2D4A" w:rsidP="00AD2D4A">
      <w:pPr>
        <w:rPr>
          <w:lang w:bidi="ru-RU"/>
        </w:rPr>
      </w:pPr>
    </w:p>
    <w:p w:rsidR="00AD2D4A" w:rsidRDefault="00736C9F" w:rsidP="00AD2D4A">
      <w:pPr>
        <w:ind w:left="11199" w:firstLine="720"/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5B1341A6" wp14:editId="0CCA65E8">
            <wp:simplePos x="0" y="0"/>
            <wp:positionH relativeFrom="column">
              <wp:posOffset>8081645</wp:posOffset>
            </wp:positionH>
            <wp:positionV relativeFrom="paragraph">
              <wp:posOffset>73470</wp:posOffset>
            </wp:positionV>
            <wp:extent cx="4150995" cy="6918960"/>
            <wp:effectExtent l="0" t="0" r="1905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4A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4BB43EA3" wp14:editId="5CD3C662">
                <wp:simplePos x="0" y="0"/>
                <wp:positionH relativeFrom="page">
                  <wp:posOffset>13506895</wp:posOffset>
                </wp:positionH>
                <wp:positionV relativeFrom="page">
                  <wp:posOffset>737235</wp:posOffset>
                </wp:positionV>
                <wp:extent cx="853440" cy="701040"/>
                <wp:effectExtent l="0" t="0" r="22860" b="22860"/>
                <wp:wrapNone/>
                <wp:docPr id="20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202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63.55pt;margin-top:58.05pt;width:67.2pt;height:55.2pt;z-index:251716096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h5cUA&#10;AADcAAAADwAAAGRycy9kb3ducmV2LnhtbESPQWvCQBSE7wX/w/KEXopuzKG00VVELBWKB7V4fmaf&#10;STDvbZrdmrS/visUPA4z8w0zW/Rcqyu1vnJiYDJOQJHkzlZSGPg8vI1eQPmAYrF2QgZ+yMNiPniY&#10;YWZdJzu67kOhIkR8hgbKEJpMa5+XxOjHriGJ3tm1jCHKttC2xS7CudZpkjxrxkriQokNrUrKL/tv&#10;NrCdaH79WvM6908f3e63OL5vTmzM47BfTkEF6sM9/N/eWANpksLtTD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yHlxQAAANwAAAAPAAAAAAAAAAAAAAAAAJgCAABkcnMv&#10;ZG93bnJldi54bWxQSwUGAAAAAAQABAD1AAAAigMAAAAA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RxsQA&#10;AADcAAAADwAAAGRycy9kb3ducmV2LnhtbESPT2sCMRTE74LfITzBmyYqlLI1ilRKtT3Ufz14e2ye&#10;m6Wbl2UTdf32piB4HGbmN8x03rpKXKgJpWcNo6ECQZx7U3Kh4bD/GLyCCBHZYOWZNNwowHzW7Uwx&#10;M/7KW7rsYiEShEOGGmyMdSZlyC05DENfEyfv5BuHMcmmkKbBa4K7So6VepEOS04LFmt6t5T/7c5O&#10;w69VR6ecXKifr2V+2H9P1pvqU+t+r128gYjUxmf40V4ZDWM1gf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UcbEAAAA3AAAAA8AAAAAAAAAAAAAAAAAmAIAAGRycy9k&#10;b3ducmV2LnhtbFBLBQYAAAAABAAEAPUAAACJAwAAAAA=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36576" distB="36576" distL="36576" distR="36576" simplePos="0" relativeHeight="251714048" behindDoc="0" locked="0" layoutInCell="1" allowOverlap="1" wp14:anchorId="436E8F45" wp14:editId="037B129A">
                <wp:simplePos x="0" y="0"/>
                <wp:positionH relativeFrom="page">
                  <wp:posOffset>1816924</wp:posOffset>
                </wp:positionH>
                <wp:positionV relativeFrom="page">
                  <wp:posOffset>558140</wp:posOffset>
                </wp:positionV>
                <wp:extent cx="4156363" cy="1751965"/>
                <wp:effectExtent l="0" t="0" r="0" b="635"/>
                <wp:wrapNone/>
                <wp:docPr id="20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3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3419" w:rsidRPr="004D2C02" w:rsidRDefault="00893419" w:rsidP="00893419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:rsidR="00893419" w:rsidRPr="00893419" w:rsidRDefault="00893419" w:rsidP="00893419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ДОБАВЛЕНИЕ</w:t>
                            </w:r>
                            <w:r w:rsidRPr="00893419">
                              <w:rPr>
                                <w:rFonts w:ascii="Arial" w:hAnsi="Arial" w:cs="Arial"/>
                                <w:color w:val="EF792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АККАУНТА</w:t>
                            </w:r>
                          </w:p>
                          <w:p w:rsidR="00893419" w:rsidRPr="00893419" w:rsidRDefault="00893419" w:rsidP="00893419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893419" w:rsidRDefault="00893419" w:rsidP="00893419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 w:rsidRPr="00893419">
                              <w:rPr>
                                <w:rFonts w:ascii="Arial" w:hAnsi="Arial" w:cs="Arial"/>
                                <w:color w:val="EF792F"/>
                              </w:rPr>
                              <w:t>Название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 аккаунта пишем любое понятное для нас имя.</w:t>
                            </w:r>
                          </w:p>
                          <w:p w:rsidR="00893419" w:rsidRDefault="00893419" w:rsidP="00893419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 w:rsidRPr="00893419">
                              <w:rPr>
                                <w:rFonts w:ascii="Arial" w:hAnsi="Arial" w:cs="Arial"/>
                                <w:color w:val="EF792F"/>
                              </w:rPr>
                              <w:t>Пользователь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 здесь пишем предоставленный вам </w:t>
                            </w:r>
                            <w:r w:rsidRPr="00893419">
                              <w:rPr>
                                <w:rFonts w:ascii="Arial" w:hAnsi="Arial" w:cs="Arial"/>
                                <w:color w:val="EF792F"/>
                              </w:rPr>
                              <w:t>«005» - номер</w:t>
                            </w:r>
                          </w:p>
                          <w:p w:rsidR="00893419" w:rsidRPr="00893419" w:rsidRDefault="00893419" w:rsidP="00893419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 w:rsidRPr="00893419">
                              <w:rPr>
                                <w:rFonts w:ascii="Arial" w:hAnsi="Arial" w:cs="Arial"/>
                                <w:color w:val="EF792F"/>
                              </w:rPr>
                              <w:t>Сервер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 – пишем </w:t>
                            </w:r>
                            <w:r w:rsidRPr="00893419">
                              <w:rPr>
                                <w:rFonts w:ascii="Arial" w:hAnsi="Arial" w:cs="Arial"/>
                                <w:color w:val="EF792F"/>
                              </w:rPr>
                              <w:t>sip.alloincognito.ru</w:t>
                            </w:r>
                          </w:p>
                          <w:p w:rsidR="00893419" w:rsidRPr="00893419" w:rsidRDefault="00893419" w:rsidP="00893419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Поле </w:t>
                            </w:r>
                            <w:r w:rsidRPr="00893419">
                              <w:rPr>
                                <w:rFonts w:ascii="Arial" w:hAnsi="Arial" w:cs="Arial"/>
                                <w:color w:val="EF792F"/>
                              </w:rPr>
                              <w:t>Пароль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 заполняем выданным 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en-US"/>
                              </w:rPr>
                              <w:t>PIN</w:t>
                            </w:r>
                            <w:r w:rsidRPr="00893419"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кодом для «005»-го номера.</w:t>
                            </w:r>
                          </w:p>
                          <w:p w:rsidR="00AD2D4A" w:rsidRPr="00893419" w:rsidRDefault="003B55E7" w:rsidP="00AD2D4A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И жмем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B55E7">
                              <w:rPr>
                                <w:rFonts w:ascii="Arial" w:hAnsi="Arial" w:cs="Arial"/>
                                <w:color w:val="EF792F"/>
                              </w:rPr>
                              <w:t>С</w:t>
                            </w:r>
                            <w:proofErr w:type="gramEnd"/>
                            <w:r w:rsidRPr="003B55E7">
                              <w:rPr>
                                <w:rFonts w:ascii="Arial" w:hAnsi="Arial" w:cs="Arial"/>
                                <w:color w:val="EF792F"/>
                              </w:rPr>
                              <w:t>охранить.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3.05pt;margin-top:43.95pt;width:327.25pt;height:137.95pt;z-index:251714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893419" w:rsidRPr="004D2C02" w:rsidRDefault="00893419" w:rsidP="00893419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893419" w:rsidRPr="00893419" w:rsidRDefault="00893419" w:rsidP="00893419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ДОБАВЛЕНИЕ</w:t>
                      </w:r>
                      <w:r w:rsidRPr="00893419">
                        <w:rPr>
                          <w:rFonts w:ascii="Arial" w:hAnsi="Arial" w:cs="Arial"/>
                          <w:color w:val="EF792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</w:rPr>
                        <w:t>АККАУНТА</w:t>
                      </w:r>
                    </w:p>
                    <w:p w:rsidR="00893419" w:rsidRPr="00893419" w:rsidRDefault="00893419" w:rsidP="00893419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893419" w:rsidRDefault="00893419" w:rsidP="00893419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 w:rsidRPr="00893419">
                        <w:rPr>
                          <w:rFonts w:ascii="Arial" w:hAnsi="Arial" w:cs="Arial"/>
                          <w:color w:val="EF792F"/>
                        </w:rPr>
                        <w:t>Название</w:t>
                      </w: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 аккаунта пишем любое понятное для нас имя.</w:t>
                      </w:r>
                    </w:p>
                    <w:p w:rsidR="00893419" w:rsidRDefault="00893419" w:rsidP="00893419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 w:rsidRPr="00893419">
                        <w:rPr>
                          <w:rFonts w:ascii="Arial" w:hAnsi="Arial" w:cs="Arial"/>
                          <w:color w:val="EF792F"/>
                        </w:rPr>
                        <w:t>Пользователь</w:t>
                      </w: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 здесь пишем предоставленный вам </w:t>
                      </w:r>
                      <w:r w:rsidRPr="00893419">
                        <w:rPr>
                          <w:rFonts w:ascii="Arial" w:hAnsi="Arial" w:cs="Arial"/>
                          <w:color w:val="EF792F"/>
                        </w:rPr>
                        <w:t>«005» - номер</w:t>
                      </w:r>
                    </w:p>
                    <w:p w:rsidR="00893419" w:rsidRPr="00893419" w:rsidRDefault="00893419" w:rsidP="00893419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 w:rsidRPr="00893419">
                        <w:rPr>
                          <w:rFonts w:ascii="Arial" w:hAnsi="Arial" w:cs="Arial"/>
                          <w:color w:val="EF792F"/>
                        </w:rPr>
                        <w:t>Сервер</w:t>
                      </w: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 – пишем </w:t>
                      </w:r>
                      <w:r w:rsidRPr="00893419">
                        <w:rPr>
                          <w:rFonts w:ascii="Arial" w:hAnsi="Arial" w:cs="Arial"/>
                          <w:color w:val="EF792F"/>
                        </w:rPr>
                        <w:t>sip.alloincognito.ru</w:t>
                      </w:r>
                    </w:p>
                    <w:p w:rsidR="00893419" w:rsidRPr="00893419" w:rsidRDefault="00893419" w:rsidP="00893419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Поле </w:t>
                      </w:r>
                      <w:r w:rsidRPr="00893419">
                        <w:rPr>
                          <w:rFonts w:ascii="Arial" w:hAnsi="Arial" w:cs="Arial"/>
                          <w:color w:val="EF792F"/>
                        </w:rPr>
                        <w:t>Пароль</w:t>
                      </w: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 заполняем выданным </w:t>
                      </w: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en-US"/>
                        </w:rPr>
                        <w:t>PIN</w:t>
                      </w:r>
                      <w:r w:rsidRPr="00893419"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кодом для «005»-го номера.</w:t>
                      </w:r>
                    </w:p>
                    <w:p w:rsidR="00AD2D4A" w:rsidRPr="00893419" w:rsidRDefault="003B55E7" w:rsidP="00AD2D4A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И жмем</w:t>
                      </w:r>
                      <w:proofErr w:type="gramStart"/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</w:t>
                      </w:r>
                      <w:r w:rsidRPr="003B55E7">
                        <w:rPr>
                          <w:rFonts w:ascii="Arial" w:hAnsi="Arial" w:cs="Arial"/>
                          <w:color w:val="EF792F"/>
                        </w:rPr>
                        <w:t>С</w:t>
                      </w:r>
                      <w:proofErr w:type="gramEnd"/>
                      <w:r w:rsidRPr="003B55E7">
                        <w:rPr>
                          <w:rFonts w:ascii="Arial" w:hAnsi="Arial" w:cs="Arial"/>
                          <w:color w:val="EF792F"/>
                        </w:rPr>
                        <w:t>охранить.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3854AD4" wp14:editId="4B947949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20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9FDD04C" wp14:editId="392CA0DE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20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 w:rsidR="00AD2D4A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0243367" wp14:editId="07D4A63A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20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208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718144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S4cIA&#10;AADcAAAADwAAAGRycy9kb3ducmV2LnhtbERPy4rCMBTdD/gP4QruxlRlinSMMgg+VoJWBHfX5k5b&#10;prmpTWzr308WgsvDeS9WvalES40rLSuYjCMQxJnVJecKzunmcw7CeWSNlWVS8CQHq+XgY4GJth0f&#10;qT35XIQQdgkqKLyvEyldVpBBN7Y1ceB+bWPQB9jkUjfYhXBTyWkUxdJgyaGhwJrWBWV/p4dRcOvu&#10;13a2u162h32b5juJx684Vmo07H++QXjq/Vv8cu+1gmkU1oY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pLhwgAAANwAAAAPAAAAAAAAAAAAAAAAAJgCAABkcnMvZG93&#10;bnJldi54bWxQSwUGAAAAAAQABAD1AAAAhwM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G6sQA&#10;AADcAAAADwAAAGRycy9kb3ducmV2LnhtbESP3WoCMRSE7wu+QziCdzWr4N/WKNJS0BvBXR/gsDlN&#10;FjcnyybVbZ/eCIKXw8x8w6y3vWvElbpQe1YwGWcgiCuvazYKzuX3+xJEiMgaG8+k4I8CbDeDtzXm&#10;2t/4RNciGpEgHHJUYGNscylDZclhGPuWOHk/vnMYk+yM1B3eEtw1cpplc+mw5rRgsaVPS9Wl+HUK&#10;mlWxo4Ppy+PCnMpjvf+a2cO/UqNhv/sAEamPr/CzvdcKptkKHmfS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hurEAAAA3AAAAA8AAAAAAAAAAAAAAAAAmAIAAGRycy9k&#10;b3ducmV2LnhtbFBLBQYAAAAABAAEAPUAAACJAw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RvcEA&#10;AADcAAAADwAAAGRycy9kb3ducmV2LnhtbERPy4rCMBTdC/5DuII7TVsGlWoUERRxMeBjobtrc22r&#10;zU1pMlr/frIQXB7Oe7ZoTSWe1LjSsoJ4GIEgzqwuOVdwOq4HExDOI2usLJOCNzlYzLudGabavnhP&#10;z4PPRQhhl6KCwvs6ldJlBRl0Q1sTB+5mG4M+wCaXusFXCDeVTKJoJA2WHBoKrGlVUPY4/BkFv/u7&#10;3a1vNvkZmffmshmP4/P2qlS/1y6nIDy1/iv+uLdaQRKH+eFMO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XEb3BAAAA3AAAAA8AAAAAAAAAAAAAAAAAmAIAAGRycy9kb3du&#10;cmV2LnhtbFBLBQYAAAAABAAEAPUAAACGAw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DDMUA&#10;AADcAAAADwAAAGRycy9kb3ducmV2LnhtbESPT4vCMBTE74LfITxhL6JpPSxSjSLCgkuRZf17fTTP&#10;ttq8lCSr3W+/WRA8DjPzG2a+7Ewj7uR8bVlBOk5AEBdW11wqOOw/RlMQPiBrbCyTgl/ysFz0e3PM&#10;tH3wN913oRQRwj5DBVUIbSalLyoy6Me2JY7exTqDIUpXSu3wEeGmkZMkeZcGa44LFba0rqi47X6M&#10;gm1+yl0uD+n5sztuttej9PnwS6m3QbeagQjUhVf42d5oBZM0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YMMxQAAANwAAAAPAAAAAAAAAAAAAAAAAJgCAABkcnMv&#10;ZG93bnJldi54bWxQSwUGAAAAAAQABAD1AAAAigM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zn8UA&#10;AADcAAAADwAAAGRycy9kb3ducmV2LnhtbESPQUvDQBSE74L/YXkFb+2mEUXSbksVlYherKHn1+xr&#10;Epp9u+yuTfrvu0LB4zAz3zDL9Wh6cSIfOssK5rMMBHFtdceNgurnbfoEIkRkjb1lUnCmAOvV7c0S&#10;C20H/qbTNjYiQTgUqKCN0RVShrolg2FmHXHyDtYbjEn6RmqPQ4KbXuZZ9igNdpwWWnT00lJ93P4a&#10;Bfe031Sf3g07915WZfz6eK5eH5S6m4ybBYhIY/wPX9ulVpDPc/g7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TOfxQAAANwAAAAPAAAAAAAAAAAAAAAAAJgCAABkcnMv&#10;ZG93bnJldi54bWxQSwUGAAAAAAQABAD1AAAAigMAAAAA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</w:p>
    <w:p w:rsidR="00AD2D4A" w:rsidRDefault="00AD2D4A" w:rsidP="00AD2D4A">
      <w:pPr>
        <w:rPr>
          <w:lang w:bidi="ru-RU"/>
        </w:rPr>
      </w:pPr>
    </w:p>
    <w:p w:rsidR="00AD2D4A" w:rsidRDefault="00160DD7">
      <w:pPr>
        <w:rPr>
          <w:lang w:bidi="ru-RU"/>
        </w:rPr>
      </w:pPr>
      <w:r>
        <w:rPr>
          <w:noProof/>
        </w:rPr>
        <w:drawing>
          <wp:anchor distT="0" distB="0" distL="114300" distR="114300" simplePos="0" relativeHeight="251753984" behindDoc="0" locked="0" layoutInCell="1" allowOverlap="1" wp14:anchorId="2FC7B946" wp14:editId="1C1B781E">
            <wp:simplePos x="0" y="0"/>
            <wp:positionH relativeFrom="column">
              <wp:posOffset>1598485</wp:posOffset>
            </wp:positionH>
            <wp:positionV relativeFrom="paragraph">
              <wp:posOffset>1350645</wp:posOffset>
            </wp:positionV>
            <wp:extent cx="4156075" cy="6926580"/>
            <wp:effectExtent l="0" t="0" r="0" b="762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5E7">
        <w:rPr>
          <w:noProof/>
        </w:rPr>
        <mc:AlternateContent>
          <mc:Choice Requires="wps">
            <w:drawing>
              <wp:anchor distT="36576" distB="36576" distL="36576" distR="36576" simplePos="0" relativeHeight="251715072" behindDoc="0" locked="0" layoutInCell="1" allowOverlap="1" wp14:anchorId="09865F89" wp14:editId="030BB46F">
                <wp:simplePos x="0" y="0"/>
                <wp:positionH relativeFrom="page">
                  <wp:posOffset>8430895</wp:posOffset>
                </wp:positionH>
                <wp:positionV relativeFrom="page">
                  <wp:posOffset>8074660</wp:posOffset>
                </wp:positionV>
                <wp:extent cx="3787775" cy="1371600"/>
                <wp:effectExtent l="0" t="0" r="3175" b="0"/>
                <wp:wrapNone/>
                <wp:docPr id="21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7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D4A" w:rsidRDefault="003B55E7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Всё, настройка завершена. И телефон пытается зарегистрироваться на сервере.</w:t>
                            </w:r>
                          </w:p>
                          <w:p w:rsidR="003B55E7" w:rsidRDefault="003B55E7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</w:p>
                          <w:p w:rsidR="009D116F" w:rsidRDefault="009D116F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Однако ещё несколько шагов.</w:t>
                            </w:r>
                          </w:p>
                          <w:p w:rsidR="003B55E7" w:rsidRPr="003B55E7" w:rsidRDefault="003B55E7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Нажмите кнопку меню, своего телефона и далее кнопку </w:t>
                            </w:r>
                            <w:r w:rsidRPr="009D116F">
                              <w:rPr>
                                <w:rFonts w:ascii="Arial" w:hAnsi="Arial" w:cs="Arial"/>
                                <w:color w:val="EF792F"/>
                              </w:rPr>
                              <w:t>Настройки.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63.85pt;margin-top:635.8pt;width:298.25pt;height:108pt;z-index:251715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" filled="f" fillcolor="#fffffe" stroked="f" strokecolor="#212120" insetpen="t">
                <v:textbox inset="2.88pt,2.88pt,2.88pt,2.88pt">
                  <w:txbxContent>
                    <w:p w:rsidR="00AD2D4A" w:rsidRDefault="003B55E7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Всё, настройка завершена</w:t>
                      </w:r>
                      <w:proofErr w:type="gramStart"/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 И телефон пытается зарегистрироваться на сервере.</w:t>
                      </w:r>
                    </w:p>
                    <w:p w:rsidR="003B55E7" w:rsidRDefault="003B55E7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</w:p>
                    <w:p w:rsidR="009D116F" w:rsidRDefault="009D116F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Однако ещё несколько шагов.</w:t>
                      </w:r>
                    </w:p>
                    <w:p w:rsidR="003B55E7" w:rsidRPr="003B55E7" w:rsidRDefault="003B55E7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Нажмите кнопку меню, своего телефона и далее кнопку </w:t>
                      </w:r>
                      <w:r w:rsidRPr="009D116F">
                        <w:rPr>
                          <w:rFonts w:ascii="Arial" w:hAnsi="Arial" w:cs="Arial"/>
                          <w:color w:val="EF792F"/>
                        </w:rPr>
                        <w:t>Настройки.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D4A">
        <w:rPr>
          <w:lang w:bidi="ru-RU"/>
        </w:rPr>
        <w:br w:type="page"/>
      </w:r>
    </w:p>
    <w:p w:rsidR="00AD2D4A" w:rsidRDefault="00E37532" w:rsidP="00AD2D4A">
      <w:pPr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3B756CB5" wp14:editId="22D82E41">
                <wp:simplePos x="0" y="0"/>
                <wp:positionH relativeFrom="column">
                  <wp:posOffset>14031595</wp:posOffset>
                </wp:positionH>
                <wp:positionV relativeFrom="paragraph">
                  <wp:posOffset>-8700</wp:posOffset>
                </wp:positionV>
                <wp:extent cx="1369695" cy="9613265"/>
                <wp:effectExtent l="0" t="0" r="0" b="26035"/>
                <wp:wrapNone/>
                <wp:docPr id="2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13265"/>
                          <a:chOff x="22224" y="341"/>
                          <a:chExt cx="2157" cy="15139"/>
                        </a:xfrm>
                      </wpg:grpSpPr>
                      <wps:wsp>
                        <wps:cNvPr id="27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5"/>
                        <wps:cNvSpPr>
                          <a:spLocks/>
                        </wps:cNvSpPr>
                        <wps:spPr bwMode="auto">
                          <a:xfrm>
                            <a:off x="22756" y="341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104.85pt;margin-top:-.7pt;width:107.85pt;height:756.95pt;z-index:251742720" coordorigin="22224,341" coordsize="2157,1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nNL0A&#10;AADbAAAADwAAAGRycy9kb3ducmV2LnhtbESPwQrCMBBE74L/EFbwpqkiKtUoIgperQWva7O2xWZT&#10;m6j1740geBxm5g2zXLemEk9qXGlZwWgYgSDOrC45V5Ce9oM5COeRNVaWScGbHKxX3c4SY21ffKRn&#10;4nMRIOxiVFB4X8dSuqwgg25oa+LgXW1j0AfZ5FI3+ApwU8lxFE2lwZLDQoE1bQvKbsnDKDjn+uKm&#10;EfqJtGmi0+suGd13SvV77WYBwlPr/+Ff+6AVjGfw/RJ+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fTnNL0AAADbAAAADwAAAAAAAAAAAAAAAACYAgAAZHJzL2Rvd25yZXYu&#10;eG1sUEsFBgAAAAAEAAQA9QAAAII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f1MIA&#10;AADbAAAADwAAAGRycy9kb3ducmV2LnhtbERPy4rCMBTdC/5DuII7TaeCSjWKFAZ0ITN2Hri8Nte2&#10;THPTaaLWvzcLweXhvJfrztTiSq2rLCt4G0cgiHOrKy4UfH+9j+YgnEfWWFsmBXdysF71e0tMtL3x&#10;ga6ZL0QIYZeggtL7JpHS5SUZdGPbEAfubFuDPsC2kLrFWwg3tYyjaCoNVhwaSmwoLSn/yy5GwU7e&#10;p7Ofj2w+2aT/3Wl//PyN00Kp4aDbLEB46vxL/HRvtYI4jA1fw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l/UwgAAANsAAAAPAAAAAAAAAAAAAAAAAJgCAABkcnMvZG93&#10;bnJldi54bWxQSwUGAAAAAAQABAD1AAAAhwMAAAAA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41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N8MMA&#10;AADbAAAADwAAAGRycy9kb3ducmV2LnhtbESPT2sCMRTE74LfIbyCl1ITtYjdGkUKiteuf87Pzetm&#10;6eZl3aS6+umbQsHjMDO/YebLztXiQm2oPGsYDRUI4sKbiksN+936ZQYiRGSDtWfScKMAy0W/N8fM&#10;+Ct/0iWPpUgQDhlqsDE2mZShsOQwDH1DnLwv3zqMSbalNC1eE9zVcqzUVDqsOC1YbOjDUvGd/zgN&#10;h8PzRB7P6jSx5rVQJ4qb/G60Hjx1q3cQkbr4CP+3t0bD+A3+vq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qN8M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RgMIA&#10;AADbAAAADwAAAGRycy9kb3ducmV2LnhtbERP3WrCMBS+F/YO4Qx2p+kcyuiMUv9QBB3r9gBnzVlT&#10;1pzUJtbu7ZcLwcuP73+26G0tOmp95VjB8ygBQVw4XXGp4OtzO3wF4QOyxtoxKfgjD4v5w2CGqXZX&#10;/qAuD6WIIexTVGBCaFIpfWHIoh+5hjhyP661GCJsS6lbvMZwW8txkkylxYpjg8GGVoaK3/xiFRy+&#10;J2ZTHMfosnWenU/vy0u3Wyr19NhnbyAC9eEuvrn3WsFLXB+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dGAwgAAANsAAAAPAAAAAAAAAAAAAAAAAJgCAABkcnMvZG93&#10;bnJldi54bWxQSwUGAAAAAAQABAD1AAAAhw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XMsMA&#10;AADbAAAADwAAAGRycy9kb3ducmV2LnhtbESPwWrDMBBE74X+g9hCbo2cBJrWtRxCIHZoT0nzAYu1&#10;sZ1YKyMptvv3VaHQ4zAzb5hsM5lODOR8a1nBYp6AIK6sbrlWcP7aP7+C8AFZY2eZFHyTh03++JBh&#10;qu3IRxpOoRYRwj5FBU0IfSqlrxoy6Oe2J47exTqDIUpXS+1wjHDTyWWSvEiDLceFBnvaNVTdTnej&#10;4OOQrHlNZ3dHfyx2RVVur5+lUrOnafsOItAU/sN/7YNWsHqD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iXMsMAAADbAAAADwAAAAAAAAAAAAAAAACYAgAAZHJzL2Rv&#10;d25yZXYueG1sUEsFBgAAAAAEAAQA9QAAAIgDAAAAAA=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AD2D4A" w:rsidRDefault="00AD2D4A" w:rsidP="00AD2D4A">
      <w:pPr>
        <w:rPr>
          <w:lang w:bidi="ru-RU"/>
        </w:rPr>
      </w:pPr>
    </w:p>
    <w:p w:rsidR="00AD2D4A" w:rsidRDefault="00AD2D4A" w:rsidP="00AD2D4A">
      <w:pPr>
        <w:ind w:left="11199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132CA75A" wp14:editId="331CD81A">
                <wp:simplePos x="0" y="0"/>
                <wp:positionH relativeFrom="page">
                  <wp:posOffset>13506895</wp:posOffset>
                </wp:positionH>
                <wp:positionV relativeFrom="page">
                  <wp:posOffset>737235</wp:posOffset>
                </wp:positionV>
                <wp:extent cx="853440" cy="701040"/>
                <wp:effectExtent l="0" t="0" r="22860" b="22860"/>
                <wp:wrapNone/>
                <wp:docPr id="18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187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63.55pt;margin-top:58.05pt;width:67.2pt;height:55.2pt;z-index:251706880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gW8MA&#10;AADcAAAADwAAAGRycy9kb3ducmV2LnhtbERPTWvCQBC9F/wPywheim70UDW6SimWCuJBK57H7DQJ&#10;zcym2a1J/fXdgtDbPN7nLNcdV+pKjS+dGBiPElAkmbOl5AZO76/DGSgfUCxWTsjAD3lYr3oPS0yt&#10;a+VA12PIVQwRn6KBIoQ61dpnBTH6katJIvfhGsYQYZNr22Abw7nSkyR50oylxIYCa3opKPs8frOB&#10;/Vjz/GvDm8w/7trDLT+/bS9szKDfPS9ABerCv/ju3to4fzaFv2fiB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gW8MAAADcAAAADwAAAAAAAAAAAAAAAACYAgAAZHJzL2Rv&#10;d25yZXYueG1sUEsFBgAAAAAEAAQA9QAAAIgDAAAAAA==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hkcYA&#10;AADcAAAADwAAAGRycy9kb3ducmV2LnhtbESPzWsCMRDF7wX/hzBCbzXRQpHVKFKRfnho68eht2Ez&#10;3SzdTJZNqut/7xyE3mZ4b977zXzZh0adqEt1ZAvjkQFFXEZXc2XhsN88TEGljOywiUwWLpRguRjc&#10;zbFw8cxfdNrlSkkIpwIt+JzbQutUegqYRrElFu0ndgGzrF2lXYdnCQ+NnhjzpAPWLA0eW3r2VP7u&#10;/oKFozffwQS9Mh/v6/Kw3z6+fTYv1t4P+9UMVKY+/5tv169O8Kd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GhkcYAAADcAAAADwAAAAAAAAAAAAAAAACYAgAAZHJz&#10;L2Rvd25yZXYueG1sUEsFBgAAAAAEAAQA9QAAAIsDAAAAAA==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749B1DF5" wp14:editId="7DD928E6">
                <wp:simplePos x="0" y="0"/>
                <wp:positionH relativeFrom="page">
                  <wp:posOffset>1816924</wp:posOffset>
                </wp:positionH>
                <wp:positionV relativeFrom="page">
                  <wp:posOffset>558140</wp:posOffset>
                </wp:positionV>
                <wp:extent cx="4156363" cy="1751965"/>
                <wp:effectExtent l="0" t="0" r="0" b="635"/>
                <wp:wrapNone/>
                <wp:docPr id="18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3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D4A" w:rsidRPr="004D2C02" w:rsidRDefault="00AD2D4A" w:rsidP="00AD2D4A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:rsidR="00AD2D4A" w:rsidRPr="009D116F" w:rsidRDefault="009D116F" w:rsidP="00AD2D4A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НАСТРОЙКА ГОЛОСОВЫХ КОДЕКОВ</w:t>
                            </w:r>
                          </w:p>
                          <w:p w:rsidR="00AD2D4A" w:rsidRPr="009D116F" w:rsidRDefault="00AD2D4A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AD2D4A" w:rsidRDefault="009D116F" w:rsidP="00AD2D4A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На всякий случай проверим, что у нас стоит по умолчанию в </w:t>
                            </w:r>
                            <w:r w:rsidRPr="009D116F">
                              <w:rPr>
                                <w:rFonts w:ascii="Arial" w:hAnsi="Arial" w:cs="Arial"/>
                                <w:color w:val="EF792F"/>
                              </w:rPr>
                              <w:t>МЕДИА</w:t>
                            </w:r>
                            <w:r w:rsidR="00AD2D4A" w:rsidRPr="009D116F">
                              <w:rPr>
                                <w:rFonts w:ascii="Arial" w:hAnsi="Arial" w:cs="Arial"/>
                                <w:color w:val="EF792F"/>
                              </w:rPr>
                              <w:t xml:space="preserve"> </w:t>
                            </w:r>
                          </w:p>
                          <w:p w:rsidR="009D116F" w:rsidRDefault="009D116F" w:rsidP="00AD2D4A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 w:rsidRPr="009D116F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Выбираем соответствующий пункт меню.</w:t>
                            </w:r>
                          </w:p>
                          <w:p w:rsidR="002D2F5F" w:rsidRDefault="002D2F5F" w:rsidP="00AD2D4A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2D2F5F" w:rsidRPr="002D2F5F" w:rsidRDefault="002D2F5F" w:rsidP="00AD2D4A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Получим</w:t>
                            </w:r>
                            <w:r w:rsidRPr="004D32DA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меню</w:t>
                            </w:r>
                            <w:r w:rsidRPr="004D32DA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См</w:t>
                            </w:r>
                            <w:r w:rsidRPr="002D2F5F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Картинку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мправа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43.05pt;margin-top:43.95pt;width:327.25pt;height:137.95pt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D2D4A" w:rsidRPr="004D2C02" w:rsidRDefault="00AD2D4A" w:rsidP="00AD2D4A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AD2D4A" w:rsidRPr="009D116F" w:rsidRDefault="009D116F" w:rsidP="00AD2D4A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НАСТРОЙКА ГОЛОСОВЫХ КОДЕКОВ</w:t>
                      </w:r>
                    </w:p>
                    <w:p w:rsidR="00AD2D4A" w:rsidRPr="009D116F" w:rsidRDefault="00AD2D4A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AD2D4A" w:rsidRDefault="009D116F" w:rsidP="00AD2D4A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На всякий случай проверим, что у нас стоит по умолчанию в </w:t>
                      </w:r>
                      <w:r w:rsidRPr="009D116F">
                        <w:rPr>
                          <w:rFonts w:ascii="Arial" w:hAnsi="Arial" w:cs="Arial"/>
                          <w:color w:val="EF792F"/>
                        </w:rPr>
                        <w:t>МЕДИА</w:t>
                      </w:r>
                      <w:r w:rsidR="00AD2D4A" w:rsidRPr="009D116F">
                        <w:rPr>
                          <w:rFonts w:ascii="Arial" w:hAnsi="Arial" w:cs="Arial"/>
                          <w:color w:val="EF792F"/>
                        </w:rPr>
                        <w:t xml:space="preserve"> </w:t>
                      </w:r>
                    </w:p>
                    <w:p w:rsidR="009D116F" w:rsidRDefault="009D116F" w:rsidP="00AD2D4A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 w:rsidRPr="009D116F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Выбираем соответствующий пункт меню.</w:t>
                      </w:r>
                    </w:p>
                    <w:p w:rsidR="002D2F5F" w:rsidRDefault="002D2F5F" w:rsidP="00AD2D4A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2D2F5F" w:rsidRPr="002D2F5F" w:rsidRDefault="002D2F5F" w:rsidP="00AD2D4A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Получим</w:t>
                      </w:r>
                      <w:r w:rsidRPr="002D2F5F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меню</w:t>
                      </w:r>
                      <w:r w:rsidRPr="002D2F5F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См</w:t>
                      </w:r>
                      <w:r w:rsidRPr="002D2F5F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Картинку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мправа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F030B26" wp14:editId="02CF7392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19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B915571" wp14:editId="4187D31A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19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12BA7160" wp14:editId="159C3D0E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19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193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708928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0a8MA&#10;AADcAAAADwAAAGRycy9kb3ducmV2LnhtbERPTWvCQBC9F/oflil4qxsVg8ZspBRaPRXUUvA2Zsck&#10;mJ2N2TWJ/75bKHibx/ucdD2YWnTUusqygsk4AkGcW11xoeD78PG6AOE8ssbaMim4k4N19vyUYqJt&#10;zzvq9r4QIYRdggpK75tESpeXZNCNbUMcuLNtDfoA20LqFvsQbmo5jaJYGqw4NJTY0HtJ+WV/MwpO&#10;/fXYzTbHn8+vbXcoNhJ38zhWavQyvK1AeBr8Q/zv3uowfzmD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H0a8MAAADcAAAADwAAAAAAAAAAAAAAAACYAgAAZHJzL2Rv&#10;d25yZXYueG1sUEsFBgAAAAAEAAQA9QAAAIgDAAAAAA=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dj8IA&#10;AADcAAAADwAAAGRycy9kb3ducmV2LnhtbERPzWoCMRC+F3yHMIK3mlWs1dUoUinoRXC3DzBsxmRx&#10;M1k2qa59+qZQ8DYf3++st71rxI26UHtWMBlnIIgrr2s2Cr7Kz9cFiBCRNTaeScGDAmw3g5c15trf&#10;+Uy3IhqRQjjkqMDG2OZShsqSwzD2LXHiLr5zGBPsjNQd3lO4a+Q0y+bSYc2pwWJLH5aqa/HtFDTL&#10;YkdH05end3MuT/Vh/2aPP0qNhv1uBSJSH5/if/dBp/nLGfw9ky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d2PwgAAANwAAAAPAAAAAAAAAAAAAAAAAJgCAABkcnMvZG93&#10;bnJldi54bWxQSwUGAAAAAAQABAD1AAAAhwMAAAAA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QA8IA&#10;AADcAAAADwAAAGRycy9kb3ducmV2LnhtbERPS4vCMBC+C/sfwgjeNFV8VqOIoIgHQXcPehubsa3b&#10;TEoTtf57IyzsbT6+58wWtSnEgyqXW1bQ7UQgiBOrc04V/Hyv22MQziNrLCyTghc5WMy/GjOMtX3y&#10;gR5Hn4oQwi5GBZn3ZSylSzIy6Dq2JA7c1VYGfYBVKnWFzxBuCtmLoqE0mHNoyLCkVUbJ7/FuFOwP&#10;N7tbX22vPzSvzXkzGnVP24tSrWa9nILwVPt/8Z97q8P8yQA+z4QL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tADwgAAANwAAAAPAAAAAAAAAAAAAAAAAJgCAABkcnMvZG93&#10;bnJldi54bWxQSwUGAAAAAAQABAD1AAAAhwMAAAAA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5XsMA&#10;AADcAAAADwAAAGRycy9kb3ducmV2LnhtbERPTWvCQBC9F/wPywheim70IBpdRYSCJYjUxvY6ZMck&#10;bXY27K4a/71bEHqbx/uc5bozjbiS87VlBeNRAoK4sLrmUkH++TacgfABWWNjmRTcycN61XtZYqrt&#10;jT/oegyliCHsU1RQhdCmUvqiIoN+ZFviyJ2tMxgidKXUDm8x3DRykiRTabDm2FBhS9uKit/jxSjY&#10;Z1+Zy2Q+/n7vTrv9z0n67PWg1KDfbRYgAnXhX/x073ScP5/C3zPxA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Z5XsMAAADcAAAADwAAAAAAAAAAAAAAAACYAgAAZHJzL2Rv&#10;d25yZXYueG1sUEsFBgAAAAAEAAQA9QAAAIg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yIcMA&#10;AADcAAAADwAAAGRycy9kb3ducmV2LnhtbERP30/CMBB+N+F/aI7EN+iQIDopBImSGXkRF5/P9dwW&#10;1mvTVjb/e2tC4tt9+X7eajOYTpzJh9aygtk0A0FcWd1yraB8f57cgQgRWWNnmRT8UIDNenS1wlzb&#10;nt/ofIy1SCEcclTQxOhyKUPVkMEwtY44cV/WG4wJ+lpqj30KN528ybJbabDl1NCgo11D1en4bRTM&#10;6XNbvnrXf7h9URbx8PJYPi2Uuh4P2wcQkYb4L764C53m3y/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TyIcMAAADcAAAADwAAAAAAAAAAAAAAAACYAgAAZHJzL2Rv&#10;d25yZXYueG1sUEsFBgAAAAAEAAQA9QAAAIgDAAAAAA=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25DEF903" wp14:editId="7603A108">
                <wp:simplePos x="0" y="0"/>
                <wp:positionH relativeFrom="page">
                  <wp:posOffset>8434705</wp:posOffset>
                </wp:positionH>
                <wp:positionV relativeFrom="page">
                  <wp:posOffset>8074660</wp:posOffset>
                </wp:positionV>
                <wp:extent cx="2800350" cy="1371600"/>
                <wp:effectExtent l="0" t="0" r="4445" b="2540"/>
                <wp:wrapNone/>
                <wp:docPr id="19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D4A" w:rsidRPr="002D2F5F" w:rsidRDefault="002D2F5F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Здесь необходимо выбрать меню </w:t>
                            </w:r>
                            <w:r w:rsidRPr="002D2F5F">
                              <w:rPr>
                                <w:rFonts w:ascii="Arial" w:hAnsi="Arial" w:cs="Arial"/>
                                <w:color w:val="EF792F"/>
                              </w:rPr>
                              <w:t>Частота.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64.15pt;margin-top:635.8pt;width:220.5pt;height:108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AD2D4A" w:rsidRPr="002D2F5F" w:rsidRDefault="002D2F5F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Здесь необходимо выбрать меню </w:t>
                      </w:r>
                      <w:r w:rsidRPr="002D2F5F">
                        <w:rPr>
                          <w:rFonts w:ascii="Arial" w:hAnsi="Arial" w:cs="Arial"/>
                          <w:color w:val="EF792F"/>
                        </w:rPr>
                        <w:t>Частота.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D2D4A" w:rsidRDefault="00AD2D4A">
      <w:pPr>
        <w:rPr>
          <w:lang w:bidi="ru-RU"/>
        </w:rPr>
      </w:pPr>
    </w:p>
    <w:p w:rsidR="00AD2D4A" w:rsidRDefault="004E109A">
      <w:pPr>
        <w:rPr>
          <w:lang w:bidi="ru-RU"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 wp14:anchorId="6D4BC69F" wp14:editId="0F0FA964">
            <wp:simplePos x="0" y="0"/>
            <wp:positionH relativeFrom="column">
              <wp:posOffset>8212010</wp:posOffset>
            </wp:positionH>
            <wp:positionV relativeFrom="paragraph">
              <wp:posOffset>-1905</wp:posOffset>
            </wp:positionV>
            <wp:extent cx="4156075" cy="6927215"/>
            <wp:effectExtent l="0" t="0" r="0" b="698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B57">
        <w:rPr>
          <w:noProof/>
        </w:rPr>
        <w:drawing>
          <wp:anchor distT="0" distB="0" distL="114300" distR="114300" simplePos="0" relativeHeight="251736576" behindDoc="0" locked="0" layoutInCell="1" allowOverlap="1" wp14:anchorId="2DFEE389" wp14:editId="266BDD08">
            <wp:simplePos x="0" y="0"/>
            <wp:positionH relativeFrom="column">
              <wp:posOffset>1665786</wp:posOffset>
            </wp:positionH>
            <wp:positionV relativeFrom="paragraph">
              <wp:posOffset>1411365</wp:posOffset>
            </wp:positionV>
            <wp:extent cx="4149090" cy="6915150"/>
            <wp:effectExtent l="0" t="0" r="3810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4A">
        <w:rPr>
          <w:lang w:bidi="ru-RU"/>
        </w:rPr>
        <w:br w:type="page"/>
      </w:r>
    </w:p>
    <w:p w:rsidR="00EC370C" w:rsidRDefault="00397123">
      <w:pPr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2301333E" wp14:editId="0017A7B2">
                <wp:simplePos x="0" y="0"/>
                <wp:positionH relativeFrom="column">
                  <wp:posOffset>13879286</wp:posOffset>
                </wp:positionH>
                <wp:positionV relativeFrom="paragraph">
                  <wp:posOffset>-2969</wp:posOffset>
                </wp:positionV>
                <wp:extent cx="1369695" cy="9613265"/>
                <wp:effectExtent l="0" t="0" r="0" b="26035"/>
                <wp:wrapNone/>
                <wp:docPr id="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13265"/>
                          <a:chOff x="22224" y="341"/>
                          <a:chExt cx="2157" cy="15139"/>
                        </a:xfrm>
                      </wpg:grpSpPr>
                      <wps:wsp>
                        <wps:cNvPr id="13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5"/>
                        <wps:cNvSpPr>
                          <a:spLocks/>
                        </wps:cNvSpPr>
                        <wps:spPr bwMode="auto">
                          <a:xfrm>
                            <a:off x="22756" y="341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092.85pt;margin-top:-.25pt;width:107.85pt;height:756.95pt;z-index:251767296" coordorigin="22224,341" coordsize="2157,1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rirsA&#10;AADbAAAADwAAAGRycy9kb3ducmV2LnhtbERPSwrCMBDdC94hjOBOUz+IVKOIKLi1FtyOzdgWm0lt&#10;otbbG0FwN4/3neW6NZV4UuNKywpGwwgEcWZ1ybmC9LQfzEE4j6yxskwK3uRgvep2lhhr++IjPROf&#10;ixDCLkYFhfd1LKXLCjLohrYmDtzVNgZ9gE0udYOvEG4qOY6imTRYcmgosKZtQdkteRgF51xf3CxC&#10;P5U2TXR63SWj+06pfq/dLEB4av1f/HMfdJg/ge8v4QC5+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ijK4q7AAAA2wAAAA8AAAAAAAAAAAAAAAAAmAIAAGRycy9kb3ducmV2Lnht&#10;bFBLBQYAAAAABAAEAPUAAACAAw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+fbMQA&#10;AADbAAAADwAAAGRycy9kb3ducmV2LnhtbERPTWvCQBC9C/0PyxR6002tWEldRQJCexA1rdLjmB2T&#10;0OxszK4m+ffdgtDbPN7nzJedqcSNGldaVvA8ikAQZ1aXnCv4+lwPZyCcR9ZYWSYFPTlYLh4Gc4y1&#10;bXlPt9TnIoSwi1FB4X0dS+myggy6ka2JA3e2jUEfYJNL3WAbwk0lx1E0lQZLDg0F1pQUlP2kV6Pg&#10;Q/bT18M2nb2skkt32nzvjuMkV+rpsVu9gfDU+X/x3f2uw/wJ/P0SD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n2zEAAAA2wAAAA8AAAAAAAAAAAAAAAAAmAIAAGRycy9k&#10;b3ducmV2LnhtbFBLBQYAAAAABAAEAPUAAACJAw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41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NSMAA&#10;AADbAAAADwAAAGRycy9kb3ducmV2LnhtbERPTWsCMRC9F/ofwhS8FE3UVmQ1ShEUr25rz+Nm3Cxu&#10;JttN1NVfbwqF3ubxPme+7FwtLtSGyrOG4UCBIC68qbjU8PW57k9BhIhssPZMGm4UYLl4fppjZvyV&#10;d3TJYylSCIcMNdgYm0zKUFhyGAa+IU7c0bcOY4JtKU2L1xTuajlSaiIdVpwaLDa0slSc8rPTsN+/&#10;juX3jzqMrXkr1IHiJr8brXsv3ccMRKQu/ov/3FuT5r/D7y/p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tNSMAAAADbAAAADwAAAAAAAAAAAAAAAACYAgAAZHJzL2Rvd25y&#10;ZXYueG1sUEsFBgAAAAAEAAQA9QAAAIU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wD8IA&#10;AADbAAAADwAAAGRycy9kb3ducmV2LnhtbERP22rCQBB9F/yHZYS+6aZCpaSuEnuhIlRp9APG7JgN&#10;zc6m2TXGv3cLBd/mcK4zX/a2Fh21vnKs4HGSgCAunK64VHDYf4yfQfiArLF2TAqu5GG5GA7mmGp3&#10;4W/q8lCKGMI+RQUmhCaV0heGLPqJa4gjd3KtxRBhW0rd4iWG21pOk2QmLVYcGww29Gqo+MnPVsHm&#10;+GTei68puuwtz363u9W5+1wp9TDqsxcQgfpwF/+71zrOn8HfL/E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bAPwgAAANsAAAAPAAAAAAAAAAAAAAAAAJgCAABkcnMvZG93&#10;bnJldi54bWxQSwUGAAAAAAQABAD1AAAAhw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6u74A&#10;AADbAAAADwAAAGRycy9kb3ducmV2LnhtbERPy6rCMBDdX/AfwgjurqkurFSjiOCD60rtBwzN2Fab&#10;SUmi1r83FwR3czjPmS8704gHOV9bVjAaJiCIC6trLhXk583vFIQPyBoby6TgRR6Wi97PHDNtn3yk&#10;xymUIoawz1BBFUKbSemLigz6oW2JI3exzmCI0JVSO3zGcNPIcZJMpMGaY0OFLa0rKm6nu1Hwt09S&#10;Til3d/TH7Xpb7FbXw06pQb9bzUAE6sJX/HHvdZyfwv8v8QC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O+ru+AAAA2wAAAA8AAAAAAAAAAAAAAAAAmAIAAGRycy9kb3ducmV2&#10;LnhtbFBLBQYAAAAABAAEAPUAAACDAwAAAAA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EC370C" w:rsidRDefault="00EC370C">
      <w:pPr>
        <w:rPr>
          <w:lang w:bidi="ru-RU"/>
        </w:rPr>
      </w:pPr>
    </w:p>
    <w:p w:rsidR="00E90EEF" w:rsidRDefault="00E90EEF">
      <w:pPr>
        <w:rPr>
          <w:lang w:bidi="ru-RU"/>
        </w:rPr>
      </w:pPr>
    </w:p>
    <w:p w:rsidR="00045D39" w:rsidRDefault="00045D39" w:rsidP="00956174">
      <w:pPr>
        <w:ind w:left="11199" w:firstLine="720"/>
      </w:pPr>
    </w:p>
    <w:p w:rsidR="00045D39" w:rsidRDefault="00045D39" w:rsidP="00045D39">
      <w:pPr>
        <w:ind w:left="11199" w:firstLine="720"/>
      </w:pPr>
      <w:r>
        <w:br w:type="page"/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766272" behindDoc="0" locked="0" layoutInCell="1" allowOverlap="1" wp14:anchorId="177560E1" wp14:editId="0D124A8B">
            <wp:simplePos x="0" y="0"/>
            <wp:positionH relativeFrom="column">
              <wp:posOffset>8260905</wp:posOffset>
            </wp:positionH>
            <wp:positionV relativeFrom="paragraph">
              <wp:posOffset>75565</wp:posOffset>
            </wp:positionV>
            <wp:extent cx="4132613" cy="6887688"/>
            <wp:effectExtent l="0" t="0" r="1270" b="889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6887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0" locked="0" layoutInCell="1" allowOverlap="1" wp14:anchorId="11C26FD2" wp14:editId="6B487D0A">
            <wp:simplePos x="0" y="0"/>
            <wp:positionH relativeFrom="column">
              <wp:posOffset>1669415</wp:posOffset>
            </wp:positionH>
            <wp:positionV relativeFrom="paragraph">
              <wp:posOffset>1395103</wp:posOffset>
            </wp:positionV>
            <wp:extent cx="4132613" cy="6887688"/>
            <wp:effectExtent l="0" t="0" r="1270" b="889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6887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56F1D9D9" wp14:editId="173F455B">
                <wp:simplePos x="0" y="0"/>
                <wp:positionH relativeFrom="page">
                  <wp:posOffset>13506895</wp:posOffset>
                </wp:positionH>
                <wp:positionV relativeFrom="page">
                  <wp:posOffset>737235</wp:posOffset>
                </wp:positionV>
                <wp:extent cx="853440" cy="701040"/>
                <wp:effectExtent l="0" t="0" r="22860" b="22860"/>
                <wp:wrapNone/>
                <wp:docPr id="7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80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63.55pt;margin-top:58.05pt;width:67.2pt;height:55.2pt;z-index:251762176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CpcEA&#10;AADbAAAADwAAAGRycy9kb3ducmV2LnhtbERPS2vCQBC+C/6HZQQvUjf2IJq6ihRLBfHgA8/T7DQJ&#10;ZmbT7NbE/vruQfD48b0Xq44rdaPGl04MTMYJKJLM2VJyA+fTx8sMlA8oFisnZOBOHlbLfm+BqXWt&#10;HOh2DLmKIeJTNFCEUKda+6wgRj92NUnkvl3DGCJscm0bbGM4V/o1SaaasZTYUGBN7wVl1+MvG9hP&#10;NM9/NrzJ/GjXHv7yy+f2i40ZDrr1G6hAXXiKH+6tNTCL6+OX+AP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xQqXBAAAA2wAAAA8AAAAAAAAAAAAAAAAAmAIAAGRycy9kb3du&#10;cmV2LnhtbFBLBQYAAAAABAAEAPUAAACGAwAAAAA=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uVsUA&#10;AADbAAAADwAAAGRycy9kb3ducmV2LnhtbESPT2sCMRTE74LfITyht5pYoch2syIVqdpD/deDt8fm&#10;uVm6eVk2qW6/fVMoeBxm5jdMPu9dI67UhdqzhslYgSAuvam50nA6rh5nIEJENth4Jg0/FGBeDAc5&#10;ZsbfeE/XQ6xEgnDIUIONsc2kDKUlh2HsW+LkXXznMCbZVdJ0eEtw18gnpZ6lw5rTgsWWXi2VX4dv&#10;p+HTqrNTTi7Ux3ZZno7v082uedP6YdQvXkBE6uM9/N9eGw2zCfx9S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G5WxQAAANsAAAAPAAAAAAAAAAAAAAAAAJgCAABkcnMv&#10;ZG93bnJldi54bWxQSwUGAAAAAAQABAD1AAAAigMAAAAA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60128" behindDoc="0" locked="0" layoutInCell="1" allowOverlap="1" wp14:anchorId="715480A2" wp14:editId="51D7B91E">
                <wp:simplePos x="0" y="0"/>
                <wp:positionH relativeFrom="page">
                  <wp:posOffset>1816924</wp:posOffset>
                </wp:positionH>
                <wp:positionV relativeFrom="page">
                  <wp:posOffset>558140</wp:posOffset>
                </wp:positionV>
                <wp:extent cx="4156363" cy="1751965"/>
                <wp:effectExtent l="0" t="0" r="0" b="635"/>
                <wp:wrapNone/>
                <wp:docPr id="8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3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5D39" w:rsidRPr="004D2C02" w:rsidRDefault="00045D39" w:rsidP="00045D39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:rsidR="00045D39" w:rsidRPr="002D2F5F" w:rsidRDefault="00045D39" w:rsidP="00045D39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ОКОНЧАНИЕ НАСТРОЙКИ</w:t>
                            </w:r>
                          </w:p>
                          <w:p w:rsidR="00045D39" w:rsidRPr="002D2F5F" w:rsidRDefault="00045D39" w:rsidP="00045D39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045D39" w:rsidRPr="002D2F5F" w:rsidRDefault="00045D39" w:rsidP="00045D39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Выбрав подпункт, </w:t>
                            </w:r>
                            <w:r w:rsidRPr="002D2F5F">
                              <w:rPr>
                                <w:rFonts w:ascii="Arial" w:hAnsi="Arial" w:cs="Arial"/>
                                <w:color w:val="EF792F"/>
                              </w:rPr>
                              <w:t>частота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убедитесь, чтобы было выставлено </w:t>
                            </w:r>
                            <w:r w:rsidRPr="002D2F5F">
                              <w:rPr>
                                <w:rFonts w:ascii="Arial" w:hAnsi="Arial" w:cs="Arial"/>
                                <w:color w:val="EF792F"/>
                              </w:rPr>
                              <w:t xml:space="preserve">8KHz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143.05pt;margin-top:43.95pt;width:327.25pt;height:137.95pt;z-index:2517601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45D39" w:rsidRPr="004D2C02" w:rsidRDefault="00045D39" w:rsidP="00045D39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045D39" w:rsidRPr="002D2F5F" w:rsidRDefault="00045D39" w:rsidP="00045D39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ОКОНЧАНИЕ НАСТРОЙКИ</w:t>
                      </w:r>
                    </w:p>
                    <w:p w:rsidR="00045D39" w:rsidRPr="002D2F5F" w:rsidRDefault="00045D39" w:rsidP="00045D39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045D39" w:rsidRPr="002D2F5F" w:rsidRDefault="00045D39" w:rsidP="00045D39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Выбрав подпункт, </w:t>
                      </w:r>
                      <w:r w:rsidRPr="002D2F5F">
                        <w:rPr>
                          <w:rFonts w:ascii="Arial" w:hAnsi="Arial" w:cs="Arial"/>
                          <w:color w:val="EF792F"/>
                        </w:rPr>
                        <w:t>частота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убедитесь, чтобы было выставлено </w:t>
                      </w:r>
                      <w:r w:rsidRPr="002D2F5F">
                        <w:rPr>
                          <w:rFonts w:ascii="Arial" w:hAnsi="Arial" w:cs="Arial"/>
                          <w:color w:val="EF792F"/>
                        </w:rPr>
                        <w:t xml:space="preserve">8KHz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BE58DE3" wp14:editId="10811D14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83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445330D" wp14:editId="2DC448B3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8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5E25BFBC" wp14:editId="69397ECA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8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86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764224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fwMQA&#10;AADbAAAADwAAAGRycy9kb3ducmV2LnhtbESPT4vCMBTE78J+h/AWvGm6ikWqUZYFV0+CfxC8PZtn&#10;W2xeuk22rd/eCILHYWZ+w8yXnSlFQ7UrLCv4GkYgiFOrC84UHA+rwRSE88gaS8uk4E4OlouP3hwT&#10;bVveUbP3mQgQdgkqyL2vEildmpNBN7QVcfCutjbog6wzqWtsA9yUchRFsTRYcFjIsaKfnNLb/t8o&#10;uLR/52a8Pp9+t5vmkK0l7iZxrFT/s/uegfDU+Xf41d5oBdMY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LH8DEAAAA2wAAAA8AAAAAAAAAAAAAAAAAmAIAAGRycy9k&#10;b3ducmV2LnhtbFBLBQYAAAAABAAEAPUAAACJAwAAAAA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CVcMA&#10;AADbAAAADwAAAGRycy9kb3ducmV2LnhtbESP0WoCMRRE3wv+Q7iCbzXbglVXo0hF0BfBXT/gsrkm&#10;Szc3yybq6tebQqGPw8ycYZbr3jXiRl2oPSv4GGcgiCuvazYKzuXufQYiRGSNjWdS8KAA69XgbYm5&#10;9nc+0a2IRiQIhxwV2BjbXMpQWXIYxr4lTt7Fdw5jkp2RusN7grtGfmbZl3RYc1qw2NK3peqnuDoF&#10;zbzY0MH05XFqTuWx3m8n9vBUajTsNwsQkfr4H/5r77WC2RR+v6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GCVcMAAADbAAAADwAAAAAAAAAAAAAAAACYAgAAZHJzL2Rv&#10;d25yZXYueG1sUEsFBgAAAAAEAAQA9QAAAIg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/OL4A&#10;AADbAAAADwAAAGRycy9kb3ducmV2LnhtbERPyw7BQBTdS/zD5ErsmBJByhCRELGQeCzYXZ2rLZ07&#10;TWdQf28WEsuT857Oa1OIF1Uut6yg141AECdW55wqOB1XnTEI55E1FpZJwYcczGfNxhRjbd+8p9fB&#10;pyKEsItRQeZ9GUvpkowMuq4tiQN3s5VBH2CVSl3hO4SbQvajaCgN5hwaMixpmVHyODyNgt3+brer&#10;m+0PhuazvqxHo955c1Wq3aoXExCeav8X/9wbrWAcxoYv4QfI2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t/zi+AAAA2wAAAA8AAAAAAAAAAAAAAAAAmAIAAGRycy9kb3ducmV2&#10;LnhtbFBLBQYAAAAABAAEAPUAAACDAw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T+8UA&#10;AADbAAAADwAAAGRycy9kb3ducmV2LnhtbESPQWvCQBSE7wX/w/KEXopu7KFozEZEEJQgUhvb6yP7&#10;TNJm34bdrab/visUehxm5hsmWw2mE1dyvrWsYDZNQBBXVrdcKyjftpM5CB+QNXaWScEPeVjlo4cM&#10;U21v/ErXU6hFhLBPUUETQp9K6auGDPqp7Ymjd7HOYIjS1VI7vEW46eRzkrxIgy3HhQZ72jRUfZ2+&#10;jYJD8V64Qpazj/1w3h0+z9IXT0elHsfDegki0BD+w3/tnVYwX8D9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tP7xQAAANsAAAAPAAAAAAAAAAAAAAAAAJgCAABkcnMv&#10;ZG93bnJldi54bWxQSwUGAAAAAAQABAD1AAAAigM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dm8EA&#10;AADbAAAADwAAAGRycy9kb3ducmV2LnhtbERPz0/CMBS+m/A/NM/Em3RqIDooBAmSEbiIC+fn+twW&#10;1temrWz89/Rg4vHL93u+HEwnLuRDa1nB0zgDQVxZ3XKtoPz6eHwFESKyxs4yKbhSgOVidDfHXNue&#10;P+lyjLVIIRxyVNDE6HIpQ9WQwTC2jjhxP9YbjAn6WmqPfQo3nXzOsqk02HJqaNDRuqHqfPw1Cl7o&#10;e1XuvetPbluURTzs3svNRKmH+2E1AxFpiP/iP3ehFbyl9elL+g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LHZvBAAAA2wAAAA8AAAAAAAAAAAAAAAAAmAIAAGRycy9kb3du&#10;cmV2LnhtbFBLBQYAAAAABAAEAPUAAACGAw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61152" behindDoc="0" locked="0" layoutInCell="1" allowOverlap="1" wp14:anchorId="5DC1F003" wp14:editId="74217AC1">
                <wp:simplePos x="0" y="0"/>
                <wp:positionH relativeFrom="page">
                  <wp:posOffset>8434705</wp:posOffset>
                </wp:positionH>
                <wp:positionV relativeFrom="page">
                  <wp:posOffset>8074660</wp:posOffset>
                </wp:positionV>
                <wp:extent cx="2800350" cy="1371600"/>
                <wp:effectExtent l="0" t="0" r="4445" b="2540"/>
                <wp:wrapNone/>
                <wp:docPr id="9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5D39" w:rsidRPr="00D23F66" w:rsidRDefault="00E2012F" w:rsidP="00045D39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Аккаунт зарегистрирован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64.15pt;margin-top:635.8pt;width:220.5pt;height:108pt;z-index:2517611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045D39" w:rsidRPr="00D23F66" w:rsidRDefault="00E2012F" w:rsidP="00045D39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Аккаунт зарегистрирован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5D39" w:rsidRDefault="00045D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295B2781" wp14:editId="29074C71">
                <wp:simplePos x="0" y="0"/>
                <wp:positionH relativeFrom="column">
                  <wp:posOffset>14031595</wp:posOffset>
                </wp:positionH>
                <wp:positionV relativeFrom="paragraph">
                  <wp:posOffset>-29655</wp:posOffset>
                </wp:positionV>
                <wp:extent cx="1369695" cy="9613265"/>
                <wp:effectExtent l="0" t="0" r="0" b="26035"/>
                <wp:wrapNone/>
                <wp:docPr id="9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13265"/>
                          <a:chOff x="22224" y="341"/>
                          <a:chExt cx="2157" cy="15139"/>
                        </a:xfrm>
                      </wpg:grpSpPr>
                      <wps:wsp>
                        <wps:cNvPr id="95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5"/>
                        <wps:cNvSpPr>
                          <a:spLocks/>
                        </wps:cNvSpPr>
                        <wps:spPr bwMode="auto">
                          <a:xfrm>
                            <a:off x="22756" y="341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104.85pt;margin-top:-2.35pt;width:107.85pt;height:756.95pt;z-index:251769344" coordorigin="22224,341" coordsize="2157,1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VP8AA&#10;AADbAAAADwAAAGRycy9kb3ducmV2LnhtbESPQYvCMBSE74L/ITxhb5oqq2g1LcvigldrweuzebbF&#10;5qU2Ubv/3giCx2FmvmE2aW8acafO1ZYVTCcRCOLC6ppLBfnhb7wE4TyyxsYyKfgnB2kyHGww1vbB&#10;e7pnvhQBwi5GBZX3bSylKyoy6Ca2JQ7e2XYGfZBdKXWHjwA3jZxF0UIarDksVNjSb0XFJbsZBcdS&#10;n9wiQv8tbZ7p/LzNptetUl+j/mcNwlPvP+F3e6cVrObw+hJ+gE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UVP8AAAADbAAAADwAAAAAAAAAAAAAAAACYAgAAZHJzL2Rvd25y&#10;ZXYueG1sUEsFBgAAAAAEAAQA9QAAAIU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n2sUA&#10;AADbAAAADwAAAGRycy9kb3ducmV2LnhtbESPQWvCQBSE7wX/w/KE3upGC6mNriIBQQ+lNdrS4zP7&#10;TILZtzG7avz33YLgcZiZb5jpvDO1uFDrKssKhoMIBHFudcWFgt12+TIG4TyyxtoyKbiRg/ms9zTF&#10;RNsrb+iS+UIECLsEFZTeN4mULi/JoBvYhjh4B9sa9EG2hdQtXgPc1HIURbE0WHFYKLGhtKT8mJ2N&#10;grW8xW/fn9n4dZGeuv3H79fPKC2Ueu53iwkIT51/hO/tlVbwHsP/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qfaxQAAANsAAAAPAAAAAAAAAAAAAAAAAJgCAABkcnMv&#10;ZG93bnJldi54bWxQSwUGAAAAAAQABAD1AAAAigMAAAAA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41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1/sMA&#10;AADbAAAADwAAAGRycy9kb3ducmV2LnhtbESPT2sCMRTE7wW/Q3hCL6KJVfpnNYoUWrx2Wz0/N8/N&#10;4uZl3aS6+ulNQehxmJnfMPNl52pxojZUnjWMRwoEceFNxaWGn++P4SuIEJEN1p5Jw4UCLBe9hzlm&#10;xp/5i055LEWCcMhQg42xyaQMhSWHYeQb4uTtfeswJtmW0rR4TnBXyyelnqXDitOCxYbeLRWH/Ndp&#10;2GwGE7k9qt3EmmmhdhQ/86vR+rHfrWYgInXxP3xvr42Gtxf4+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Z1/s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CvMIA&#10;AADbAAAADwAAAGRycy9kb3ducmV2LnhtbERP3WrCMBS+F/YO4Qx2p+mEieuMUv9QBB3r9gBnzVlT&#10;1pzUJtbu7ZcLwcuP73+26G0tOmp95VjB8ygBQVw4XXGp4OtzO5yC8AFZY+2YFPyRh8X8YTDDVLsr&#10;f1CXh1LEEPYpKjAhNKmUvjBk0Y9cQxy5H9daDBG2pdQtXmO4reU4SSbSYsWxwWBDK0PFb36xCg7f&#10;L2ZTHMfosnWenU/vy0u3Wyr19NhnbyAC9eEuvrn3WsFrHBu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YK8wgAAANsAAAAPAAAAAAAAAAAAAAAAAJgCAABkcnMvZG93&#10;bnJldi54bWxQSwUGAAAAAAQABAD1AAAAhw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ICMIA&#10;AADbAAAADwAAAGRycy9kb3ducmV2LnhtbESP3YrCMBSE7xd8h3AE79ZUL3StTUUEf1iv/HmAQ3Ns&#10;q81JSaLWtzcLwl4OM/MNky0604gHOV9bVjAaJiCIC6trLhWcT+vvHxA+IGtsLJOCF3lY5L2vDFNt&#10;n3ygxzGUIkLYp6igCqFNpfRFRQb90LbE0btYZzBE6UqpHT4j3DRynCQTabDmuFBhS6uKitvxbhT8&#10;7pIpT+ns7ugPm9Wm2C6v+61Sg363nIMI1IX/8Ke90wpmM/j7En+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sgIwgAAANsAAAAPAAAAAAAAAAAAAAAAAJgCAABkcnMvZG93&#10;bnJldi54bWxQSwUGAAAAAAQABAD1AAAAhwMAAAAA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C81C35" w:rsidRDefault="00912EF8" w:rsidP="00956174">
      <w:pPr>
        <w:ind w:left="11199" w:firstLine="720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E75C79A" wp14:editId="77773CE7">
                <wp:simplePos x="0" y="0"/>
                <wp:positionH relativeFrom="page">
                  <wp:posOffset>1816735</wp:posOffset>
                </wp:positionH>
                <wp:positionV relativeFrom="page">
                  <wp:posOffset>557530</wp:posOffset>
                </wp:positionV>
                <wp:extent cx="4156075" cy="1246505"/>
                <wp:effectExtent l="0" t="0" r="0" b="0"/>
                <wp:wrapNone/>
                <wp:docPr id="2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124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474B" w:rsidRPr="00D23F66" w:rsidRDefault="00BD474B" w:rsidP="00BD474B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 w:rsidRPr="00D23F66">
                              <w:rPr>
                                <w:rFonts w:ascii="Arial" w:hAnsi="Arial" w:cs="Arial"/>
                                <w:color w:val="EF792F"/>
                              </w:rPr>
                              <w:t>ПРИЯТНОГО ИСПОЛЬЗОВАНИЯ.</w:t>
                            </w:r>
                          </w:p>
                          <w:p w:rsidR="00C81C35" w:rsidRDefault="00C81C35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912EF8" w:rsidRPr="002D2F5F" w:rsidRDefault="00912EF8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Так выглядит зарегистрированный клиент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3.05pt;margin-top:43.9pt;width:327.25pt;height:98.1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:rsidR="00BD474B" w:rsidRPr="00D23F66" w:rsidRDefault="00BD474B" w:rsidP="00BD474B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</w:rPr>
                      </w:pPr>
                      <w:r w:rsidRPr="00D23F66">
                        <w:rPr>
                          <w:rFonts w:ascii="Arial" w:hAnsi="Arial" w:cs="Arial"/>
                          <w:color w:val="EF792F"/>
                        </w:rPr>
                        <w:t>ПРИЯТНОГО ИСПОЛЬЗОВАНИЯ.</w:t>
                      </w:r>
                    </w:p>
                    <w:p w:rsidR="00C81C35" w:rsidRDefault="00C81C35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912EF8" w:rsidRPr="002D2F5F" w:rsidRDefault="00912EF8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Так выглядит зарегистрированный клиент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474B">
        <w:rPr>
          <w:noProof/>
        </w:rPr>
        <w:drawing>
          <wp:anchor distT="0" distB="0" distL="114300" distR="114300" simplePos="0" relativeHeight="251770368" behindDoc="0" locked="0" layoutInCell="1" allowOverlap="1" wp14:anchorId="57E9A863" wp14:editId="39EDC571">
            <wp:simplePos x="0" y="0"/>
            <wp:positionH relativeFrom="column">
              <wp:posOffset>1665481</wp:posOffset>
            </wp:positionH>
            <wp:positionV relativeFrom="paragraph">
              <wp:posOffset>1429583</wp:posOffset>
            </wp:positionV>
            <wp:extent cx="4132613" cy="6887689"/>
            <wp:effectExtent l="0" t="0" r="1270" b="889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4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6887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70C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1BC53F8" wp14:editId="60EE3BB7">
                <wp:simplePos x="0" y="0"/>
                <wp:positionH relativeFrom="page">
                  <wp:posOffset>13506895</wp:posOffset>
                </wp:positionH>
                <wp:positionV relativeFrom="page">
                  <wp:posOffset>737235</wp:posOffset>
                </wp:positionV>
                <wp:extent cx="853440" cy="701040"/>
                <wp:effectExtent l="0" t="0" r="22860" b="22860"/>
                <wp:wrapNone/>
                <wp:docPr id="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19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63.55pt;margin-top:58.05pt;width:67.2pt;height:55.2pt;z-index:251671040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+v8IA&#10;AADbAAAADwAAAGRycy9kb3ducmV2LnhtbERPS2vCQBC+F/wPywheSt3YQ6mpq4goFYoHH3ieZqdJ&#10;MDMbs6uJ/fVdoeBtPr7nTGYdV+pKjS+dGBgNE1AkmbOl5AYO+9XLOygfUCxWTsjAjTzMpr2nCabW&#10;tbKl6y7kKoaIT9FAEUKdau2zghj90NUkkftxDWOIsMm1bbCN4Vzp1yR504ylxIYCa1oUlJ12Fzaw&#10;GWken5e8zPzzV7v9zY+f6282ZtDv5h+gAnXhIf53r22cP4b7L/EAP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6/wgAAANsAAAAPAAAAAAAAAAAAAAAAAJgCAABkcnMvZG93&#10;bnJldi54bWxQSwUGAAAAAAQABAD1AAAAhwMAAAAA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U98EA&#10;AADbAAAADwAAAGRycy9kb3ducmV2LnhtbERPz2vCMBS+D/Y/hCfspokORGqjiEPc5mGb1oO3R/Ns&#10;is1LaTKt/705DHb8+H7ny9414kpdqD1rGI8UCOLSm5orDcVhM5yBCBHZYOOZNNwpwHLx/JRjZvyN&#10;f+i6j5VIIRwy1GBjbDMpQ2nJYRj5ljhxZ985jAl2lTQd3lK4a+REqal0WHNqsNjS2lJ52f86DUer&#10;Tk45uVJfn29lcdi9fnw3W61fBv1qDiJSH//Ff+53o2GS1qcv6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qlPfBAAAA2wAAAA8AAAAAAAAAAAAAAAAAmAIAAGRycy9kb3du&#10;cmV2LnhtbFBLBQYAAAAABAAEAPUAAACGAwAAAAA=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C502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389E1C6" wp14:editId="4BA7397A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38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3C502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54E146" wp14:editId="7853201B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3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 w:rsidR="005143D3"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803984E" wp14:editId="2CF6C2C7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3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33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677184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1v8UA&#10;AADbAAAADwAAAGRycy9kb3ducmV2LnhtbESPT2vCQBTE7wW/w/KE3urGhgaJboIIrZ4K/kHw9sw+&#10;k2D2bZrdJum37xYKHoeZ+Q2zykfTiJ46V1tWMJ9FIIgLq2suFZyO7y8LEM4ja2wsk4IfcpBnk6cV&#10;ptoOvKf+4EsRIOxSVFB536ZSuqIig25mW+Lg3Wxn0AfZlVJ3OAS4aeRrFCXSYM1hocKWNhUV98O3&#10;UXAdvi59vL2cPz53/bHcSty/JYlSz9NxvQThafSP8H97pxXEM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3W/xQAAANsAAAAPAAAAAAAAAAAAAAAAAJgCAABkcnMv&#10;ZG93bnJldi54bWxQSwUGAAAAAAQABAD1AAAAigM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VxcMA&#10;AADbAAAADwAAAGRycy9kb3ducmV2LnhtbESP3YrCMBSE7wXfIRxh7zTdX7UaRXZZ0BvB1gc4NMek&#10;bHNSmqxWn94IC3s5zMw3zHLdu0acqQu1ZwXPkwwEceV1zUbBsfwez0CEiKyx8UwKrhRgvRoOlphr&#10;f+EDnYtoRIJwyFGBjbHNpQyVJYdh4lvi5J185zAm2RmpO7wkuGvkS5Z9SIc1pwWLLX1aqn6KX6eg&#10;mRcb2pm+3E/NodzX2693u7sp9TTqNwsQkfr4H/5rb7WC1zd4fE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VxcMAAADbAAAADwAAAAAAAAAAAAAAAACYAgAAZHJzL2Rv&#10;d25yZXYueG1sUEsFBgAAAAAEAAQA9QAAAIg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ZQcUA&#10;AADbAAAADwAAAGRycy9kb3ducmV2LnhtbESPT4vCMBTE74LfITzBm6a6a12qUWRBkT0I/jns3t42&#10;z7bavJQmav32RhA8DjPzG2Y6b0wprlS7wrKCQT8CQZxaXXCm4LBf9r5AOI+ssbRMCu7kYD5rt6aY&#10;aHvjLV13PhMBwi5BBbn3VSKlS3My6Pq2Ig7e0dYGfZB1JnWNtwA3pRxGUSwNFhwWcqzoO6f0vLsY&#10;BZvtyf4sj3b4GZv76m81Hg9+1/9KdTvNYgLCU+Pf4Vd7rRV8jOD5Jfw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5lBxQAAANsAAAAPAAAAAAAAAAAAAAAAAJgCAABkcnMv&#10;ZG93bnJldi54bWxQSwUGAAAAAAQABAD1AAAAigMAAAAA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ObsUA&#10;AADbAAAADwAAAGRycy9kb3ducmV2LnhtbESPQWvCQBSE7wX/w/KEXopubEEkZiMiCEoQqY3t9ZF9&#10;Jmmzb8PuVtN/3xUKPQ4z8w2TrQbTiSs531pWMJsmIIgrq1uuFZRv28kChA/IGjvLpOCHPKzy0UOG&#10;qbY3fqXrKdQiQtinqKAJoU+l9FVDBv3U9sTRu1hnMETpaqkd3iLcdPI5SebSYMtxocGeNg1VX6dv&#10;o+BQvBeukOXsYz+cd4fPs/TF01Gpx/GwXoIINIT/8F97pxW8zOH+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o5uxQAAANsAAAAPAAAAAAAAAAAAAAAAAJgCAABkcnMv&#10;ZG93bnJldi54bWxQSwUGAAAAAAQABAD1AAAAigM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a1cQA&#10;AADbAAAADwAAAGRycy9kb3ducmV2LnhtbESPQUsDMRSE70L/Q3gFbzZbi1a2TUsrVVbai3Xx/Lp5&#10;3V26eQlJ7K7/3giCx2Hmm2GW68F04ko+tJYVTCcZCOLK6pZrBeXHy90TiBCRNXaWScE3BVivRjdL&#10;zLXt+Z2ux1iLVMIhRwVNjC6XMlQNGQwT64iTd7beYEzS11J77FO56eR9lj1Kgy2nhQYdPTdUXY5f&#10;RsGMTpty713/6V6LsoiHt225e1DqdjxsFiAiDfE//EcXOnFz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2tXEAAAA2wAAAA8AAAAAAAAAAAAAAAAAmAIAAGRycy9k&#10;b3ducmV2LnhtbFBLBQYAAAAABAAEAPUAAACJAw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</w:p>
    <w:sectPr w:rsidR="00C81C35">
      <w:pgSz w:w="24480" w:h="15840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3D3"/>
    <w:rsid w:val="00045D39"/>
    <w:rsid w:val="00053703"/>
    <w:rsid w:val="000E1211"/>
    <w:rsid w:val="000E22F9"/>
    <w:rsid w:val="000E7FB2"/>
    <w:rsid w:val="00102A5B"/>
    <w:rsid w:val="00160DD7"/>
    <w:rsid w:val="001E5D5C"/>
    <w:rsid w:val="001F67D1"/>
    <w:rsid w:val="00223445"/>
    <w:rsid w:val="00223E93"/>
    <w:rsid w:val="0024508A"/>
    <w:rsid w:val="0028681F"/>
    <w:rsid w:val="002D2F5F"/>
    <w:rsid w:val="002E7FF8"/>
    <w:rsid w:val="002F7F79"/>
    <w:rsid w:val="00302DD4"/>
    <w:rsid w:val="00397123"/>
    <w:rsid w:val="003B55E7"/>
    <w:rsid w:val="003C5024"/>
    <w:rsid w:val="003D7474"/>
    <w:rsid w:val="003F177B"/>
    <w:rsid w:val="004812FA"/>
    <w:rsid w:val="004D00DF"/>
    <w:rsid w:val="004D2C02"/>
    <w:rsid w:val="004D32DA"/>
    <w:rsid w:val="004E109A"/>
    <w:rsid w:val="00503B57"/>
    <w:rsid w:val="00507CB0"/>
    <w:rsid w:val="005143D3"/>
    <w:rsid w:val="005325D6"/>
    <w:rsid w:val="00546664"/>
    <w:rsid w:val="00584EA2"/>
    <w:rsid w:val="005A75EE"/>
    <w:rsid w:val="005B56E7"/>
    <w:rsid w:val="00641EAA"/>
    <w:rsid w:val="00696626"/>
    <w:rsid w:val="006D7CCD"/>
    <w:rsid w:val="007252AD"/>
    <w:rsid w:val="007321C1"/>
    <w:rsid w:val="00736C9F"/>
    <w:rsid w:val="0075270A"/>
    <w:rsid w:val="0087542D"/>
    <w:rsid w:val="00877844"/>
    <w:rsid w:val="00893419"/>
    <w:rsid w:val="00912EF8"/>
    <w:rsid w:val="00956174"/>
    <w:rsid w:val="00980358"/>
    <w:rsid w:val="009844FD"/>
    <w:rsid w:val="009D116F"/>
    <w:rsid w:val="00A14F7D"/>
    <w:rsid w:val="00A21B15"/>
    <w:rsid w:val="00AD2D4A"/>
    <w:rsid w:val="00B0679A"/>
    <w:rsid w:val="00B159F5"/>
    <w:rsid w:val="00B353E2"/>
    <w:rsid w:val="00B45557"/>
    <w:rsid w:val="00B56F04"/>
    <w:rsid w:val="00BD474B"/>
    <w:rsid w:val="00C31001"/>
    <w:rsid w:val="00C631C2"/>
    <w:rsid w:val="00C81C35"/>
    <w:rsid w:val="00CA370F"/>
    <w:rsid w:val="00D06E1A"/>
    <w:rsid w:val="00D23F66"/>
    <w:rsid w:val="00D43A22"/>
    <w:rsid w:val="00DC6090"/>
    <w:rsid w:val="00E14688"/>
    <w:rsid w:val="00E2012F"/>
    <w:rsid w:val="00E37532"/>
    <w:rsid w:val="00E90EEF"/>
    <w:rsid w:val="00EA018C"/>
    <w:rsid w:val="00EC370C"/>
    <w:rsid w:val="00F227B0"/>
    <w:rsid w:val="00F2427D"/>
    <w:rsid w:val="00F56BD6"/>
    <w:rsid w:val="00F9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F17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F177B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Subtitle"/>
    <w:basedOn w:val="a"/>
    <w:next w:val="a"/>
    <w:link w:val="a6"/>
    <w:qFormat/>
    <w:rsid w:val="00D06E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D06E1A"/>
    <w:rPr>
      <w:rFonts w:asciiTheme="majorHAnsi" w:eastAsiaTheme="majorEastAsia" w:hAnsiTheme="majorHAnsi" w:cstheme="majorBidi"/>
      <w:i/>
      <w:iCs/>
      <w:color w:val="4F81BD" w:themeColor="accent1"/>
      <w:spacing w:val="15"/>
      <w:kern w:val="28"/>
      <w:sz w:val="24"/>
      <w:szCs w:val="24"/>
    </w:rPr>
  </w:style>
  <w:style w:type="paragraph" w:styleId="a7">
    <w:name w:val="Title"/>
    <w:basedOn w:val="a"/>
    <w:next w:val="a"/>
    <w:link w:val="a8"/>
    <w:qFormat/>
    <w:rsid w:val="00D06E1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8">
    <w:name w:val="Название Знак"/>
    <w:basedOn w:val="a0"/>
    <w:link w:val="a7"/>
    <w:rsid w:val="00D06E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rsid w:val="00102A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F17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F177B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Subtitle"/>
    <w:basedOn w:val="a"/>
    <w:next w:val="a"/>
    <w:link w:val="a6"/>
    <w:qFormat/>
    <w:rsid w:val="00D06E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D06E1A"/>
    <w:rPr>
      <w:rFonts w:asciiTheme="majorHAnsi" w:eastAsiaTheme="majorEastAsia" w:hAnsiTheme="majorHAnsi" w:cstheme="majorBidi"/>
      <w:i/>
      <w:iCs/>
      <w:color w:val="4F81BD" w:themeColor="accent1"/>
      <w:spacing w:val="15"/>
      <w:kern w:val="28"/>
      <w:sz w:val="24"/>
      <w:szCs w:val="24"/>
    </w:rPr>
  </w:style>
  <w:style w:type="paragraph" w:styleId="a7">
    <w:name w:val="Title"/>
    <w:basedOn w:val="a"/>
    <w:next w:val="a"/>
    <w:link w:val="a8"/>
    <w:qFormat/>
    <w:rsid w:val="00D06E1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8">
    <w:name w:val="Название Знак"/>
    <w:basedOn w:val="a0"/>
    <w:link w:val="a7"/>
    <w:rsid w:val="00D06E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rsid w:val="00102A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de.google.com/p/csipsimple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code.google.com/p/csipsimple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115</TotalTime>
  <Pages>7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</dc:creator>
  <cp:lastModifiedBy>Art</cp:lastModifiedBy>
  <cp:revision>42</cp:revision>
  <dcterms:created xsi:type="dcterms:W3CDTF">2013-04-22T11:25:00Z</dcterms:created>
  <dcterms:modified xsi:type="dcterms:W3CDTF">2013-04-22T17:20:00Z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TC102579951049</vt:lpwstr>
  </property>
</Properties>
</file>